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.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2ff79854648b4555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9222B" w14:textId="65AF0B57" w:rsidR="008D0B72" w:rsidRDefault="008D0B72" w:rsidP="008D0B72">
      <w:bookmarkStart w:id="0" w:name="_GoBack"/>
      <w:bookmarkEnd w:id="0"/>
    </w:p>
    <w:p w14:paraId="0752E2F9" w14:textId="11DA202F" w:rsidR="008D0B72" w:rsidRDefault="008D0B72" w:rsidP="008D0B72"/>
    <w:p w14:paraId="7811679D" w14:textId="77777777" w:rsidR="008D0B72" w:rsidRDefault="008D0B72" w:rsidP="008D0B72"/>
    <w:p w14:paraId="42D87ECA" w14:textId="1503BA92" w:rsidR="00764D30" w:rsidRPr="000F5A31" w:rsidRDefault="00764D30" w:rsidP="00073447">
      <w:pPr>
        <w:pStyle w:val="Kop1"/>
        <w:framePr w:wrap="around"/>
      </w:pPr>
      <w:r w:rsidRPr="007A295D">
        <w:t>Persoonsgegeve</w:t>
      </w:r>
      <w:r w:rsidR="007A295D">
        <w:t xml:space="preserve">ns  </w:t>
      </w:r>
    </w:p>
    <w:p w14:paraId="5DDB1769" w14:textId="645ABFF6" w:rsidR="0025124F" w:rsidRPr="007C42ED" w:rsidRDefault="0025124F" w:rsidP="007A295D">
      <w:pPr>
        <w:pStyle w:val="StijlNa25pt"/>
        <w:rPr>
          <w:lang w:val="nl-NL"/>
        </w:rPr>
      </w:pPr>
    </w:p>
    <w:p w14:paraId="58481B8A" w14:textId="645AC3EA" w:rsidR="00764D30" w:rsidRPr="0034247F" w:rsidRDefault="007A295D" w:rsidP="007A295D">
      <w:pPr>
        <w:pStyle w:val="Persoonsgegevens"/>
        <w:rPr>
          <w:lang w:val="nl-NL"/>
        </w:rPr>
      </w:pPr>
      <w:r w:rsidRPr="0034247F">
        <w:rPr>
          <w:lang w:val="nl-NL"/>
        </w:rPr>
        <w:t>N</w:t>
      </w:r>
      <w:r w:rsidR="00764D30" w:rsidRPr="0034247F">
        <w:rPr>
          <w:lang w:val="nl-NL"/>
        </w:rPr>
        <w:t>aam</w:t>
      </w:r>
      <w:r w:rsidRPr="0034247F">
        <w:rPr>
          <w:lang w:val="nl-NL"/>
        </w:rPr>
        <w:tab/>
      </w:r>
      <w:sdt>
        <w:sdtPr>
          <w:id w:val="-1618981584"/>
          <w:placeholder>
            <w:docPart w:val="6AF7BCDE417C4B51BCFE88747C0152EF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voor- en achternaam</w:t>
          </w:r>
        </w:sdtContent>
      </w:sdt>
    </w:p>
    <w:p w14:paraId="515ED3B6" w14:textId="6C24BC33" w:rsidR="007A295D" w:rsidRPr="0034247F" w:rsidRDefault="007A295D" w:rsidP="007A295D">
      <w:pPr>
        <w:pStyle w:val="Persoonsgegevens"/>
        <w:rPr>
          <w:lang w:val="nl-NL"/>
        </w:rPr>
      </w:pPr>
      <w:r w:rsidRPr="0034247F">
        <w:rPr>
          <w:lang w:val="nl-NL"/>
        </w:rPr>
        <w:t>Woonplaats</w:t>
      </w:r>
      <w:r w:rsidRPr="0034247F">
        <w:rPr>
          <w:lang w:val="nl-NL"/>
        </w:rPr>
        <w:tab/>
      </w:r>
      <w:sdt>
        <w:sdtPr>
          <w:id w:val="-1000431842"/>
          <w:placeholder>
            <w:docPart w:val="24C924A37EE94CDB9DA7293E77680303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woonplaats</w:t>
          </w:r>
        </w:sdtContent>
      </w:sdt>
    </w:p>
    <w:p w14:paraId="11F82FF9" w14:textId="225C8D20" w:rsidR="007A295D" w:rsidRPr="0034247F" w:rsidRDefault="007A295D" w:rsidP="007A295D">
      <w:pPr>
        <w:pStyle w:val="Persoonsgegevens"/>
        <w:rPr>
          <w:lang w:val="nl-NL"/>
        </w:rPr>
      </w:pPr>
      <w:r w:rsidRPr="0034247F">
        <w:rPr>
          <w:lang w:val="nl-NL"/>
        </w:rPr>
        <w:t>Geboortedatum</w:t>
      </w:r>
      <w:r w:rsidRPr="0034247F">
        <w:rPr>
          <w:lang w:val="nl-NL"/>
        </w:rPr>
        <w:tab/>
      </w:r>
      <w:sdt>
        <w:sdtPr>
          <w:id w:val="-466364065"/>
          <w:placeholder>
            <w:docPart w:val="586F41D6D5574C9C8EC2B0D6C8687B04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geboortedatum</w:t>
          </w:r>
        </w:sdtContent>
      </w:sdt>
    </w:p>
    <w:p w14:paraId="5393EE93" w14:textId="366FCD31" w:rsidR="007A295D" w:rsidRPr="0034247F" w:rsidRDefault="007A295D" w:rsidP="007A295D">
      <w:pPr>
        <w:pStyle w:val="Persoonsgegevens"/>
        <w:rPr>
          <w:lang w:val="nl-NL"/>
        </w:rPr>
      </w:pPr>
      <w:r w:rsidRPr="0034247F">
        <w:rPr>
          <w:lang w:val="nl-NL"/>
        </w:rPr>
        <w:t>Rijbewijs</w:t>
      </w:r>
      <w:r w:rsidRPr="0034247F">
        <w:rPr>
          <w:lang w:val="nl-NL"/>
        </w:rPr>
        <w:tab/>
      </w:r>
      <w:sdt>
        <w:sdtPr>
          <w:id w:val="-1196308083"/>
          <w:placeholder>
            <w:docPart w:val="29D16033A15D4BCF9D139A8EF3A9D7A1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de rijbewijzen, bijvoorbeeld B / BE</w:t>
          </w:r>
        </w:sdtContent>
      </w:sdt>
    </w:p>
    <w:p w14:paraId="24706AB4" w14:textId="4756F624" w:rsidR="007A295D" w:rsidRPr="0034247F" w:rsidRDefault="007A295D" w:rsidP="007A295D">
      <w:pPr>
        <w:rPr>
          <w:lang w:val="nl-NL"/>
        </w:rPr>
      </w:pPr>
    </w:p>
    <w:p w14:paraId="6E2D8CBB" w14:textId="647CDC71" w:rsidR="00AF22A8" w:rsidRPr="0034247F" w:rsidRDefault="00AF22A8" w:rsidP="007A295D">
      <w:pPr>
        <w:rPr>
          <w:lang w:val="nl-NL"/>
        </w:rPr>
      </w:pPr>
    </w:p>
    <w:p w14:paraId="2521B44B" w14:textId="77777777" w:rsidR="00AF22A8" w:rsidRPr="0034247F" w:rsidRDefault="00AF22A8" w:rsidP="007A295D">
      <w:pPr>
        <w:rPr>
          <w:lang w:val="nl-NL"/>
        </w:rPr>
      </w:pPr>
    </w:p>
    <w:p w14:paraId="115EF5E1" w14:textId="4791D73E" w:rsidR="007A295D" w:rsidRPr="00AF22A8" w:rsidRDefault="007A295D" w:rsidP="00073447">
      <w:pPr>
        <w:pStyle w:val="Kop1"/>
        <w:framePr w:wrap="around"/>
      </w:pPr>
      <w:r w:rsidRPr="00AF22A8">
        <w:t>P</w:t>
      </w:r>
      <w:r w:rsidR="00AF22A8" w:rsidRPr="00AF22A8">
        <w:t>rofielschets</w:t>
      </w:r>
    </w:p>
    <w:p w14:paraId="590CC025" w14:textId="2578A75D" w:rsidR="007A295D" w:rsidRPr="0034247F" w:rsidRDefault="007A295D" w:rsidP="007A295D">
      <w:pPr>
        <w:pStyle w:val="StijlNa25pt"/>
        <w:rPr>
          <w:lang w:val="nl-NL"/>
        </w:rPr>
      </w:pPr>
    </w:p>
    <w:p w14:paraId="22D9DE4C" w14:textId="77777777" w:rsidR="0034247F" w:rsidRPr="00326775" w:rsidRDefault="001E752E" w:rsidP="007A295D">
      <w:pPr>
        <w:rPr>
          <w:lang w:val="nl-NL"/>
        </w:rPr>
      </w:pPr>
      <w:sdt>
        <w:sdtPr>
          <w:id w:val="-677347070"/>
          <w:placeholder>
            <w:docPart w:val="58B3B6D5D8E84327B7A138DB0A42AAFB"/>
          </w:placeholder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042A6C0" w14:textId="77777777" w:rsidR="00073447" w:rsidRPr="00326775" w:rsidRDefault="00073447" w:rsidP="007A295D">
      <w:pPr>
        <w:pStyle w:val="Persoonsgegevens"/>
        <w:rPr>
          <w:lang w:val="nl-NL"/>
        </w:rPr>
      </w:pPr>
    </w:p>
    <w:p w14:paraId="495A57CB" w14:textId="566832E2" w:rsidR="00073447" w:rsidRPr="00326775" w:rsidRDefault="00073447" w:rsidP="007A295D">
      <w:pPr>
        <w:pStyle w:val="Persoonsgegevens"/>
        <w:rPr>
          <w:lang w:val="nl-NL"/>
        </w:rPr>
      </w:pPr>
    </w:p>
    <w:p w14:paraId="1C648ADB" w14:textId="23ABDB96" w:rsidR="00AF22A8" w:rsidRPr="00073447" w:rsidRDefault="00073447" w:rsidP="00073447">
      <w:pPr>
        <w:pStyle w:val="Kop1"/>
        <w:framePr w:wrap="around"/>
      </w:pPr>
      <w:r w:rsidRPr="00073447">
        <w:t>Opleidingen</w:t>
      </w:r>
    </w:p>
    <w:p w14:paraId="0F3FECA7" w14:textId="335FCA57" w:rsidR="00073447" w:rsidRDefault="00073447" w:rsidP="00073447">
      <w:pPr>
        <w:pStyle w:val="StijlNa25pt"/>
        <w:rPr>
          <w:lang w:val="nl-NL"/>
        </w:rPr>
      </w:pPr>
    </w:p>
    <w:tbl>
      <w:tblPr>
        <w:tblStyle w:val="Opleidingen"/>
        <w:tblW w:w="0" w:type="auto"/>
        <w:tblLook w:val="04A0" w:firstRow="1" w:lastRow="0" w:firstColumn="1" w:lastColumn="0" w:noHBand="0" w:noVBand="1"/>
      </w:tblPr>
      <w:tblGrid>
        <w:gridCol w:w="1649"/>
        <w:gridCol w:w="8879"/>
      </w:tblGrid>
      <w:tr w:rsidR="00073447" w:rsidRPr="00047989" w14:paraId="05DD7AA1" w14:textId="77777777" w:rsidTr="006B7F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dxa"/>
          </w:tcPr>
          <w:p w14:paraId="4A72F15C" w14:textId="6C155099" w:rsidR="00073447" w:rsidRPr="006B7FBB" w:rsidRDefault="001E752E" w:rsidP="00B038B5">
            <w:pPr>
              <w:pStyle w:val="Opleidingperiode"/>
              <w:rPr>
                <w:b/>
                <w:lang w:val="nl-NL"/>
              </w:rPr>
            </w:pPr>
            <w:sdt>
              <w:sdtPr>
                <w:id w:val="1354074870"/>
                <w:placeholder>
                  <w:docPart w:val="CFBD2079E3AD4395969B440D421ED6B8"/>
                </w:placeholder>
                <w:temporary/>
                <w:showingPlcHdr/>
              </w:sdtPr>
              <w:sdtEndPr/>
              <w:sdtContent>
                <w:r w:rsidR="00B038B5" w:rsidRPr="006B7FBB">
                  <w:rPr>
                    <w:b/>
                    <w:lang w:val="nl-NL"/>
                  </w:rPr>
                  <w:t>Periode</w:t>
                </w:r>
                <w:r w:rsidR="00B038B5" w:rsidRPr="006B7FBB">
                  <w:rPr>
                    <w:b/>
                  </w:rPr>
                  <w:t xml:space="preserve"> bijvoorbeeld 199X-20XX</w:t>
                </w:r>
              </w:sdtContent>
            </w:sdt>
          </w:p>
        </w:tc>
        <w:tc>
          <w:tcPr>
            <w:tcW w:w="8963" w:type="dxa"/>
          </w:tcPr>
          <w:p w14:paraId="1EC5E09A" w14:textId="4B8B8EDD" w:rsidR="00073447" w:rsidRPr="00B038B5" w:rsidRDefault="001E752E" w:rsidP="00073447">
            <w:pPr>
              <w:pStyle w:val="Opleidingenk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481885948"/>
                <w:placeholder>
                  <w:docPart w:val="9DB6A94A25F8429FA865065019FC2F77"/>
                </w:placeholder>
                <w:temporary/>
                <w:showingPlcHdr/>
              </w:sdtPr>
              <w:sdtEndPr/>
              <w:sdtContent>
                <w:r w:rsidR="00B038B5">
                  <w:rPr>
                    <w:lang w:val="nl-NL"/>
                  </w:rPr>
                  <w:t>Klik en typ de naam van de opleiding</w:t>
                </w:r>
              </w:sdtContent>
            </w:sdt>
          </w:p>
          <w:p w14:paraId="36A227CB" w14:textId="550AA51B" w:rsidR="00073447" w:rsidRPr="00B038B5" w:rsidRDefault="001E752E" w:rsidP="00B038B5">
            <w:pPr>
              <w:pStyle w:val="Opleiding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781465852"/>
                <w:placeholder>
                  <w:docPart w:val="09816C67BBD747BB8D6A2F2C2B30B8FC"/>
                </w:placeholder>
                <w:showingPlcHdr/>
              </w:sdtPr>
              <w:sdtEndPr/>
              <w:sdtContent>
                <w:r w:rsidR="00B038B5">
                  <w:rPr>
                    <w:lang w:val="nl-NL"/>
                  </w:rPr>
                  <w:t>Klik en typ de beschrijving</w:t>
                </w:r>
              </w:sdtContent>
            </w:sdt>
          </w:p>
        </w:tc>
      </w:tr>
      <w:tr w:rsidR="00B038B5" w:rsidRPr="00047989" w14:paraId="169DE4EC" w14:textId="77777777" w:rsidTr="006B7F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dxa"/>
          </w:tcPr>
          <w:p w14:paraId="69C1199C" w14:textId="77777777" w:rsidR="00B038B5" w:rsidRPr="006B7FBB" w:rsidRDefault="001E752E" w:rsidP="00AF7C02">
            <w:pPr>
              <w:pStyle w:val="Opleidingperiode"/>
              <w:rPr>
                <w:b/>
                <w:lang w:val="nl-NL"/>
              </w:rPr>
            </w:pPr>
            <w:sdt>
              <w:sdtPr>
                <w:id w:val="-1132865644"/>
                <w:placeholder>
                  <w:docPart w:val="F1BD98ACDE284D36BB933A92170C24BD"/>
                </w:placeholder>
                <w:temporary/>
                <w:showingPlcHdr/>
              </w:sdtPr>
              <w:sdtEndPr/>
              <w:sdtContent>
                <w:r w:rsidR="00B038B5" w:rsidRPr="006B7FBB">
                  <w:rPr>
                    <w:b/>
                    <w:lang w:val="nl-NL"/>
                  </w:rPr>
                  <w:t>Periode</w:t>
                </w:r>
                <w:r w:rsidR="00B038B5" w:rsidRPr="006B7FBB">
                  <w:rPr>
                    <w:b/>
                  </w:rPr>
                  <w:t xml:space="preserve"> bijvoorbeeld 199X-20XX</w:t>
                </w:r>
              </w:sdtContent>
            </w:sdt>
          </w:p>
        </w:tc>
        <w:tc>
          <w:tcPr>
            <w:tcW w:w="8963" w:type="dxa"/>
          </w:tcPr>
          <w:p w14:paraId="300052CF" w14:textId="77777777" w:rsidR="00B038B5" w:rsidRPr="00B038B5" w:rsidRDefault="001E752E" w:rsidP="00AF7C02">
            <w:pPr>
              <w:pStyle w:val="Opleidingenk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-1519766684"/>
                <w:placeholder>
                  <w:docPart w:val="FD30C4B020664AE8883C59AA4D8579EF"/>
                </w:placeholder>
                <w:temporary/>
                <w:showingPlcHdr/>
              </w:sdtPr>
              <w:sdtEndPr/>
              <w:sdtContent>
                <w:r w:rsidR="00B038B5">
                  <w:rPr>
                    <w:lang w:val="nl-NL"/>
                  </w:rPr>
                  <w:t>Klik en typ de naam van de opleiding</w:t>
                </w:r>
              </w:sdtContent>
            </w:sdt>
          </w:p>
          <w:p w14:paraId="1775A093" w14:textId="7CCDC6EA" w:rsidR="00B038B5" w:rsidRPr="00B038B5" w:rsidRDefault="001E752E" w:rsidP="00AF7C02">
            <w:pPr>
              <w:pStyle w:val="Opleiding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-1039353465"/>
                <w:placeholder>
                  <w:docPart w:val="42263AF918544E7CB1AFD2927A8310B5"/>
                </w:placeholder>
                <w:showingPlcHdr/>
              </w:sdtPr>
              <w:sdtEndPr/>
              <w:sdtContent>
                <w:r w:rsidR="00B038B5">
                  <w:rPr>
                    <w:lang w:val="nl-NL"/>
                  </w:rPr>
                  <w:t>Klik en typ de beschrijvin</w:t>
                </w:r>
                <w:r w:rsidR="006B7FBB">
                  <w:rPr>
                    <w:lang w:val="nl-NL"/>
                  </w:rPr>
                  <w:t>g.</w:t>
                </w:r>
                <w:r w:rsidR="006B7FBB" w:rsidRPr="006B7FBB">
                  <w:rPr>
                    <w:color w:val="E42313" w:themeColor="accent1"/>
                    <w:lang w:val="nl-NL"/>
                  </w:rPr>
                  <w:t xml:space="preserve"> Voeg vervolgens meer rijen toe door op [tab] te klikken</w:t>
                </w:r>
              </w:sdtContent>
            </w:sdt>
          </w:p>
        </w:tc>
      </w:tr>
    </w:tbl>
    <w:p w14:paraId="57DCF03D" w14:textId="406F1F3F" w:rsidR="00AF22A8" w:rsidRPr="00B038B5" w:rsidRDefault="00AF22A8" w:rsidP="00AF22A8">
      <w:pPr>
        <w:rPr>
          <w:lang w:val="nl-NL"/>
        </w:rPr>
      </w:pPr>
    </w:p>
    <w:p w14:paraId="32D916C0" w14:textId="77777777" w:rsidR="00AF22A8" w:rsidRPr="00B038B5" w:rsidRDefault="00AF22A8" w:rsidP="00AF22A8">
      <w:pPr>
        <w:rPr>
          <w:lang w:val="nl-NL"/>
        </w:rPr>
      </w:pPr>
    </w:p>
    <w:p w14:paraId="0C38E367" w14:textId="77777777" w:rsidR="00073447" w:rsidRPr="00073447" w:rsidRDefault="00073447" w:rsidP="00073447">
      <w:pPr>
        <w:pStyle w:val="Kop1"/>
        <w:framePr w:wrap="around"/>
        <w:rPr>
          <w:w w:val="97"/>
        </w:rPr>
      </w:pPr>
      <w:r w:rsidRPr="00073447">
        <w:rPr>
          <w:w w:val="97"/>
        </w:rPr>
        <w:t>Werkervaring</w:t>
      </w:r>
    </w:p>
    <w:p w14:paraId="2E6B4278" w14:textId="63E1AF5D" w:rsidR="00073447" w:rsidRDefault="00073447" w:rsidP="00073447">
      <w:pPr>
        <w:pStyle w:val="StijlNa25pt"/>
      </w:pPr>
    </w:p>
    <w:tbl>
      <w:tblPr>
        <w:tblStyle w:val="Opleidingen"/>
        <w:tblW w:w="0" w:type="auto"/>
        <w:tblLook w:val="04A0" w:firstRow="1" w:lastRow="0" w:firstColumn="1" w:lastColumn="0" w:noHBand="0" w:noVBand="1"/>
      </w:tblPr>
      <w:tblGrid>
        <w:gridCol w:w="1649"/>
        <w:gridCol w:w="8879"/>
      </w:tblGrid>
      <w:tr w:rsidR="00F23E66" w:rsidRPr="00047989" w14:paraId="2CD392EA" w14:textId="77777777" w:rsidTr="00F23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</w:tcPr>
          <w:p w14:paraId="6E6CA851" w14:textId="77777777" w:rsidR="00F23E66" w:rsidRPr="006B7FBB" w:rsidRDefault="001E752E" w:rsidP="00AF7C02">
            <w:pPr>
              <w:pStyle w:val="Opleidingperiode"/>
              <w:rPr>
                <w:b/>
                <w:lang w:val="nl-NL"/>
              </w:rPr>
            </w:pPr>
            <w:sdt>
              <w:sdtPr>
                <w:id w:val="928541812"/>
                <w:placeholder>
                  <w:docPart w:val="AEAFFF1DE66B49B293A580CB18C81BED"/>
                </w:placeholder>
                <w:temporary/>
                <w:showingPlcHdr/>
              </w:sdtPr>
              <w:sdtEndPr/>
              <w:sdtContent>
                <w:r w:rsidR="00F23E66" w:rsidRPr="006B7FBB">
                  <w:rPr>
                    <w:b/>
                    <w:lang w:val="nl-NL"/>
                  </w:rPr>
                  <w:t>Periode</w:t>
                </w:r>
                <w:r w:rsidR="00F23E66" w:rsidRPr="006B7FBB">
                  <w:rPr>
                    <w:b/>
                  </w:rPr>
                  <w:t xml:space="preserve"> bijvoorbeeld 199X-20XX</w:t>
                </w:r>
              </w:sdtContent>
            </w:sdt>
          </w:p>
        </w:tc>
        <w:tc>
          <w:tcPr>
            <w:tcW w:w="8879" w:type="dxa"/>
          </w:tcPr>
          <w:p w14:paraId="59821752" w14:textId="77777777" w:rsidR="00F23E66" w:rsidRPr="00F23E66" w:rsidRDefault="001E752E" w:rsidP="00AF7C02">
            <w:pPr>
              <w:pStyle w:val="Werkervaringk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-296382619"/>
                <w:placeholder>
                  <w:docPart w:val="D1BEEC5497B74E7EAA6C65B445665713"/>
                </w:placeholder>
                <w:temporary/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Klik en typ functieomschrijving</w:t>
                </w:r>
              </w:sdtContent>
            </w:sdt>
            <w:r w:rsidR="00F23E66" w:rsidRPr="00F23E66">
              <w:rPr>
                <w:lang w:val="nl-NL"/>
              </w:rPr>
              <w:t xml:space="preserve">  |  </w:t>
            </w:r>
            <w:sdt>
              <w:sdtPr>
                <w:id w:val="2124106157"/>
                <w:placeholder>
                  <w:docPart w:val="9A53099BB3C7482A9E497D7583FB2C23"/>
                </w:placeholder>
                <w:temporary/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Naam Werkgever</w:t>
                </w:r>
              </w:sdtContent>
            </w:sdt>
            <w:r w:rsidR="00F23E66" w:rsidRPr="00F23E66">
              <w:rPr>
                <w:lang w:val="nl-NL"/>
              </w:rPr>
              <w:t xml:space="preserve"> </w:t>
            </w:r>
            <w:r w:rsidR="00F23E66">
              <w:rPr>
                <w:lang w:val="nl-NL"/>
              </w:rPr>
              <w:t xml:space="preserve"> |  </w:t>
            </w:r>
            <w:sdt>
              <w:sdtPr>
                <w:id w:val="-1083457261"/>
                <w:placeholder>
                  <w:docPart w:val="99AC4EDF5E4F4BC6B1C4A0FC349C1490"/>
                </w:placeholder>
                <w:temporary/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Plaats</w:t>
                </w:r>
              </w:sdtContent>
            </w:sdt>
          </w:p>
          <w:p w14:paraId="6EC59434" w14:textId="77777777" w:rsidR="00F23E66" w:rsidRPr="00B038B5" w:rsidRDefault="001E752E" w:rsidP="00AF7C02">
            <w:pPr>
              <w:pStyle w:val="Werkervaring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1733506306"/>
                <w:placeholder>
                  <w:docPart w:val="7981EC738F7A46DA8B1294531C6FAC75"/>
                </w:placeholder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Klik en typ de beschrijving</w:t>
                </w:r>
              </w:sdtContent>
            </w:sdt>
          </w:p>
        </w:tc>
      </w:tr>
      <w:tr w:rsidR="00F23E66" w:rsidRPr="00047989" w14:paraId="67EEB0E0" w14:textId="77777777" w:rsidTr="00F23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</w:tcPr>
          <w:p w14:paraId="11D17AC7" w14:textId="77777777" w:rsidR="00F23E66" w:rsidRPr="006B7FBB" w:rsidRDefault="001E752E" w:rsidP="00AF7C02">
            <w:pPr>
              <w:pStyle w:val="Opleidingperiode"/>
              <w:rPr>
                <w:b/>
                <w:lang w:val="nl-NL"/>
              </w:rPr>
            </w:pPr>
            <w:sdt>
              <w:sdtPr>
                <w:id w:val="1619801319"/>
                <w:placeholder>
                  <w:docPart w:val="E2F0ECC36A7A44EBB1D5AE1E1F2A8146"/>
                </w:placeholder>
                <w:temporary/>
                <w:showingPlcHdr/>
              </w:sdtPr>
              <w:sdtEndPr/>
              <w:sdtContent>
                <w:r w:rsidR="00F23E66" w:rsidRPr="006B7FBB">
                  <w:rPr>
                    <w:b/>
                    <w:lang w:val="nl-NL"/>
                  </w:rPr>
                  <w:t>Periode</w:t>
                </w:r>
                <w:r w:rsidR="00F23E66" w:rsidRPr="006B7FBB">
                  <w:rPr>
                    <w:b/>
                  </w:rPr>
                  <w:t xml:space="preserve"> bijvoorbeeld 199X-20XX</w:t>
                </w:r>
              </w:sdtContent>
            </w:sdt>
          </w:p>
        </w:tc>
        <w:tc>
          <w:tcPr>
            <w:tcW w:w="8879" w:type="dxa"/>
          </w:tcPr>
          <w:p w14:paraId="2C5FD2C0" w14:textId="77777777" w:rsidR="00F23E66" w:rsidRPr="00F23E66" w:rsidRDefault="001E752E" w:rsidP="00AF7C02">
            <w:pPr>
              <w:pStyle w:val="Werkervaringk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-435055562"/>
                <w:placeholder>
                  <w:docPart w:val="0E1485D8397A4108B2FA3E3545951814"/>
                </w:placeholder>
                <w:temporary/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Klik en typ functieomschrijving</w:t>
                </w:r>
              </w:sdtContent>
            </w:sdt>
            <w:r w:rsidR="00F23E66" w:rsidRPr="00F23E66">
              <w:rPr>
                <w:lang w:val="nl-NL"/>
              </w:rPr>
              <w:t xml:space="preserve">  |  </w:t>
            </w:r>
            <w:sdt>
              <w:sdtPr>
                <w:id w:val="867801417"/>
                <w:placeholder>
                  <w:docPart w:val="2827F263AF1542FC950CDF37D6ECE178"/>
                </w:placeholder>
                <w:temporary/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Naam Werkgever</w:t>
                </w:r>
              </w:sdtContent>
            </w:sdt>
            <w:r w:rsidR="00F23E66" w:rsidRPr="00F23E66">
              <w:rPr>
                <w:lang w:val="nl-NL"/>
              </w:rPr>
              <w:t xml:space="preserve"> </w:t>
            </w:r>
            <w:r w:rsidR="00F23E66">
              <w:rPr>
                <w:lang w:val="nl-NL"/>
              </w:rPr>
              <w:t xml:space="preserve"> |  </w:t>
            </w:r>
            <w:sdt>
              <w:sdtPr>
                <w:id w:val="-591936198"/>
                <w:placeholder>
                  <w:docPart w:val="661E1FA6E1FD4F0786FE6A1C29D50E42"/>
                </w:placeholder>
                <w:temporary/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Plaats</w:t>
                </w:r>
              </w:sdtContent>
            </w:sdt>
          </w:p>
          <w:p w14:paraId="7324DAE6" w14:textId="77777777" w:rsidR="00F23E66" w:rsidRPr="00B038B5" w:rsidRDefault="001E752E" w:rsidP="00AF7C02">
            <w:pPr>
              <w:pStyle w:val="Werkervaring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-1226753511"/>
                <w:placeholder>
                  <w:docPart w:val="30BD2F0627E84B8D95AFFC5165D03003"/>
                </w:placeholder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Klik en typ de beschrijving</w:t>
                </w:r>
              </w:sdtContent>
            </w:sdt>
          </w:p>
        </w:tc>
      </w:tr>
      <w:tr w:rsidR="006B7FBB" w:rsidRPr="00047989" w14:paraId="7D4868D2" w14:textId="77777777" w:rsidTr="00F23E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</w:tcPr>
          <w:p w14:paraId="57C799AB" w14:textId="77777777" w:rsidR="006B7FBB" w:rsidRPr="006B7FBB" w:rsidRDefault="001E752E" w:rsidP="00AF7C02">
            <w:pPr>
              <w:pStyle w:val="Opleidingperiode"/>
              <w:rPr>
                <w:b/>
                <w:lang w:val="nl-NL"/>
              </w:rPr>
            </w:pPr>
            <w:sdt>
              <w:sdtPr>
                <w:id w:val="-724525438"/>
                <w:placeholder>
                  <w:docPart w:val="43B0291383DC4ACCBED3AB4A33869C4E"/>
                </w:placeholder>
                <w:temporary/>
                <w:showingPlcHdr/>
              </w:sdtPr>
              <w:sdtEndPr/>
              <w:sdtContent>
                <w:r w:rsidR="006B7FBB" w:rsidRPr="006B7FBB">
                  <w:rPr>
                    <w:b/>
                    <w:lang w:val="nl-NL"/>
                  </w:rPr>
                  <w:t>Periode</w:t>
                </w:r>
                <w:r w:rsidR="006B7FBB" w:rsidRPr="006B7FBB">
                  <w:rPr>
                    <w:b/>
                  </w:rPr>
                  <w:t xml:space="preserve"> bijvoorbeeld 199X-20XX</w:t>
                </w:r>
              </w:sdtContent>
            </w:sdt>
          </w:p>
        </w:tc>
        <w:tc>
          <w:tcPr>
            <w:tcW w:w="8879" w:type="dxa"/>
          </w:tcPr>
          <w:p w14:paraId="1F5F1961" w14:textId="75E22427" w:rsidR="006B7FBB" w:rsidRPr="00F23E66" w:rsidRDefault="001E752E" w:rsidP="006B7FBB">
            <w:pPr>
              <w:pStyle w:val="Werkervaringk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1171837840"/>
                <w:placeholder>
                  <w:docPart w:val="1C41E960D8064CEA9D29E6F18ACFA350"/>
                </w:placeholder>
                <w:temporary/>
                <w:showingPlcHdr/>
              </w:sdtPr>
              <w:sdtEndPr/>
              <w:sdtContent>
                <w:r w:rsidR="006B7FBB">
                  <w:rPr>
                    <w:lang w:val="nl-NL"/>
                  </w:rPr>
                  <w:t>Klik en typ functieomschrijving</w:t>
                </w:r>
              </w:sdtContent>
            </w:sdt>
            <w:r w:rsidR="00F23E66" w:rsidRPr="00F23E66">
              <w:rPr>
                <w:lang w:val="nl-NL"/>
              </w:rPr>
              <w:t xml:space="preserve">  |  </w:t>
            </w:r>
            <w:sdt>
              <w:sdtPr>
                <w:id w:val="-661080085"/>
                <w:placeholder>
                  <w:docPart w:val="3AD52330078D4DEF85064D1D3F9D37B7"/>
                </w:placeholder>
                <w:temporary/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Naam Werkgever</w:t>
                </w:r>
              </w:sdtContent>
            </w:sdt>
            <w:r w:rsidR="00F23E66" w:rsidRPr="00F23E66">
              <w:rPr>
                <w:lang w:val="nl-NL"/>
              </w:rPr>
              <w:t xml:space="preserve"> </w:t>
            </w:r>
            <w:r w:rsidR="00F23E66">
              <w:rPr>
                <w:lang w:val="nl-NL"/>
              </w:rPr>
              <w:t xml:space="preserve"> |  </w:t>
            </w:r>
            <w:sdt>
              <w:sdtPr>
                <w:id w:val="60528153"/>
                <w:placeholder>
                  <w:docPart w:val="09C11E3D2A8F4868B84267844DDA35B6"/>
                </w:placeholder>
                <w:temporary/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Plaats</w:t>
                </w:r>
              </w:sdtContent>
            </w:sdt>
          </w:p>
          <w:p w14:paraId="1E5D5311" w14:textId="44C387CC" w:rsidR="006B7FBB" w:rsidRPr="00B038B5" w:rsidRDefault="001E752E" w:rsidP="00F23E66">
            <w:pPr>
              <w:pStyle w:val="Werkervaring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sdt>
              <w:sdtPr>
                <w:id w:val="1398705961"/>
                <w:placeholder>
                  <w:docPart w:val="52DA406A92BA483CAAC2441568C60B07"/>
                </w:placeholder>
                <w:showingPlcHdr/>
              </w:sdtPr>
              <w:sdtEndPr/>
              <w:sdtContent>
                <w:r w:rsidR="00F23E66">
                  <w:rPr>
                    <w:lang w:val="nl-NL"/>
                  </w:rPr>
                  <w:t>Klik en typ de beschrijving.</w:t>
                </w:r>
                <w:r w:rsidR="00F23E66" w:rsidRPr="006B7FBB">
                  <w:rPr>
                    <w:lang w:val="nl-NL"/>
                  </w:rPr>
                  <w:t xml:space="preserve"> </w:t>
                </w:r>
                <w:r w:rsidR="00F23E66" w:rsidRPr="00F23E66">
                  <w:rPr>
                    <w:color w:val="E42313" w:themeColor="accent1"/>
                    <w:lang w:val="nl-NL"/>
                  </w:rPr>
                  <w:t>Voeg vervolgens meer rijen toe door op [tab] te klikken</w:t>
                </w:r>
              </w:sdtContent>
            </w:sdt>
          </w:p>
        </w:tc>
      </w:tr>
    </w:tbl>
    <w:p w14:paraId="14A54465" w14:textId="42B654B3" w:rsidR="00F23E66" w:rsidRPr="00326775" w:rsidRDefault="00F23E66" w:rsidP="00F23E66">
      <w:pPr>
        <w:pStyle w:val="Persoonsgegevens"/>
        <w:rPr>
          <w:lang w:val="nl-NL"/>
        </w:rPr>
      </w:pPr>
    </w:p>
    <w:p w14:paraId="148332FC" w14:textId="77777777" w:rsidR="00F23E66" w:rsidRPr="00326775" w:rsidRDefault="00F23E66" w:rsidP="00F23E66">
      <w:pPr>
        <w:pStyle w:val="Persoonsgegevens"/>
        <w:rPr>
          <w:lang w:val="nl-NL"/>
        </w:rPr>
      </w:pPr>
    </w:p>
    <w:p w14:paraId="0EF536BD" w14:textId="0847B017" w:rsidR="00F23E66" w:rsidRDefault="00F23E66" w:rsidP="00F23E66">
      <w:pPr>
        <w:pStyle w:val="Kop1"/>
        <w:framePr w:wrap="around"/>
      </w:pPr>
      <w:r>
        <w:lastRenderedPageBreak/>
        <w:t>Talen</w:t>
      </w:r>
    </w:p>
    <w:p w14:paraId="413B11DC" w14:textId="122904E8" w:rsidR="00F23E66" w:rsidRDefault="00F23E66" w:rsidP="00F23E66">
      <w:pPr>
        <w:pStyle w:val="StijlNa25pt"/>
        <w:rPr>
          <w:lang w:val="nl-NL"/>
        </w:rPr>
      </w:pPr>
    </w:p>
    <w:p w14:paraId="4B7FEAB1" w14:textId="62C82B35" w:rsidR="0034247F" w:rsidRPr="0034247F" w:rsidRDefault="00187AC9" w:rsidP="00187AC9">
      <w:pPr>
        <w:pStyle w:val="Persoonsgegevens"/>
        <w:rPr>
          <w:lang w:val="nl-NL"/>
        </w:rPr>
      </w:pPr>
      <w:r w:rsidRPr="0034247F">
        <w:rPr>
          <w:lang w:val="nl-NL"/>
        </w:rPr>
        <w:t xml:space="preserve">Nederlands: </w:t>
      </w:r>
      <w:r w:rsidRPr="0034247F">
        <w:rPr>
          <w:lang w:val="nl-NL"/>
        </w:rPr>
        <w:tab/>
      </w:r>
      <w:sdt>
        <w:sdtPr>
          <w:rPr>
            <w:lang w:val="nl-NL"/>
          </w:rPr>
          <w:id w:val="990842284"/>
          <w:placeholder>
            <w:docPart w:val="6D3ED9E9710E4F4D86C2A0AE1252FB1B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je taalvaardigheid</w:t>
          </w:r>
        </w:sdtContent>
      </w:sdt>
    </w:p>
    <w:p w14:paraId="663F55A4" w14:textId="00556A92" w:rsidR="00187AC9" w:rsidRPr="0034247F" w:rsidRDefault="00187AC9" w:rsidP="00187AC9">
      <w:pPr>
        <w:pStyle w:val="Persoonsgegevens"/>
        <w:rPr>
          <w:lang w:val="nl-NL"/>
        </w:rPr>
      </w:pPr>
      <w:r w:rsidRPr="0034247F">
        <w:rPr>
          <w:lang w:val="nl-NL"/>
        </w:rPr>
        <w:t>Engels:</w:t>
      </w:r>
      <w:r w:rsidRPr="0034247F">
        <w:rPr>
          <w:lang w:val="nl-NL"/>
        </w:rPr>
        <w:tab/>
      </w:r>
      <w:sdt>
        <w:sdtPr>
          <w:rPr>
            <w:lang w:val="nl-NL"/>
          </w:rPr>
          <w:id w:val="-2056921007"/>
          <w:placeholder>
            <w:docPart w:val="627205B21F2148D98D9856D769298543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je taalvaardigheid</w:t>
          </w:r>
        </w:sdtContent>
      </w:sdt>
    </w:p>
    <w:p w14:paraId="26C56D84" w14:textId="410E73C5" w:rsidR="00187AC9" w:rsidRPr="0034247F" w:rsidRDefault="00187AC9" w:rsidP="00187AC9">
      <w:pPr>
        <w:pStyle w:val="Persoonsgegevens"/>
        <w:rPr>
          <w:lang w:val="nl-NL"/>
        </w:rPr>
      </w:pPr>
      <w:r w:rsidRPr="0034247F">
        <w:rPr>
          <w:lang w:val="nl-NL"/>
        </w:rPr>
        <w:t>Duits:</w:t>
      </w:r>
      <w:r w:rsidRPr="0034247F">
        <w:rPr>
          <w:lang w:val="nl-NL"/>
        </w:rPr>
        <w:tab/>
      </w:r>
      <w:sdt>
        <w:sdtPr>
          <w:rPr>
            <w:lang w:val="nl-NL"/>
          </w:rPr>
          <w:id w:val="381526937"/>
          <w:placeholder>
            <w:docPart w:val="9B36FE22EBEA4C33B67E63C5B4E26A76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je taalvaardigheid</w:t>
          </w:r>
        </w:sdtContent>
      </w:sdt>
    </w:p>
    <w:p w14:paraId="7F071ADF" w14:textId="6470FCA3" w:rsidR="00187AC9" w:rsidRPr="0034247F" w:rsidRDefault="00187AC9" w:rsidP="00187AC9">
      <w:pPr>
        <w:pStyle w:val="Persoonsgegevens"/>
        <w:rPr>
          <w:lang w:val="nl-NL"/>
        </w:rPr>
      </w:pPr>
      <w:r w:rsidRPr="0034247F">
        <w:rPr>
          <w:lang w:val="nl-NL"/>
        </w:rPr>
        <w:t>Pools:</w:t>
      </w:r>
      <w:r w:rsidRPr="0034247F">
        <w:rPr>
          <w:lang w:val="nl-NL"/>
        </w:rPr>
        <w:tab/>
      </w:r>
      <w:sdt>
        <w:sdtPr>
          <w:rPr>
            <w:lang w:val="nl-NL"/>
          </w:rPr>
          <w:id w:val="298184465"/>
          <w:placeholder>
            <w:docPart w:val="39C6F9DF2D2C449283F234E8791CA951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je taalvaardigheid</w:t>
          </w:r>
        </w:sdtContent>
      </w:sdt>
    </w:p>
    <w:p w14:paraId="4E9EC683" w14:textId="5F7B75B5" w:rsidR="00187AC9" w:rsidRPr="0034247F" w:rsidRDefault="00187AC9" w:rsidP="00187AC9">
      <w:pPr>
        <w:pStyle w:val="Persoonsgegevens"/>
        <w:rPr>
          <w:lang w:val="nl-NL"/>
        </w:rPr>
      </w:pPr>
      <w:r w:rsidRPr="0034247F">
        <w:rPr>
          <w:lang w:val="nl-NL"/>
        </w:rPr>
        <w:t>Roemeens:</w:t>
      </w:r>
      <w:r w:rsidRPr="0034247F">
        <w:rPr>
          <w:lang w:val="nl-NL"/>
        </w:rPr>
        <w:tab/>
      </w:r>
      <w:sdt>
        <w:sdtPr>
          <w:rPr>
            <w:lang w:val="nl-NL"/>
          </w:rPr>
          <w:id w:val="1595516590"/>
          <w:placeholder>
            <w:docPart w:val="43A97755548440428AA82FEC0C2D5935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je taalvaardigheid</w:t>
          </w:r>
        </w:sdtContent>
      </w:sdt>
    </w:p>
    <w:p w14:paraId="4AAE05E8" w14:textId="2B151176" w:rsidR="00F23E66" w:rsidRPr="0034247F" w:rsidRDefault="00187AC9" w:rsidP="00187AC9">
      <w:pPr>
        <w:pStyle w:val="Persoonsgegevens"/>
        <w:rPr>
          <w:lang w:val="nl-NL"/>
        </w:rPr>
      </w:pPr>
      <w:r w:rsidRPr="0034247F">
        <w:rPr>
          <w:lang w:val="nl-NL"/>
        </w:rPr>
        <w:t>Bulgaars:</w:t>
      </w:r>
      <w:r w:rsidRPr="0034247F">
        <w:rPr>
          <w:lang w:val="nl-NL"/>
        </w:rPr>
        <w:tab/>
      </w:r>
      <w:sdt>
        <w:sdtPr>
          <w:rPr>
            <w:lang w:val="nl-NL"/>
          </w:rPr>
          <w:id w:val="-717362895"/>
          <w:placeholder>
            <w:docPart w:val="6E6A288980304BE0B85AF41BD9607736"/>
          </w:placeholder>
          <w:temporary/>
          <w:showingPlcHdr/>
        </w:sdtPr>
        <w:sdtEndPr/>
        <w:sdtContent>
          <w:r w:rsidR="0034247F" w:rsidRPr="0034247F">
            <w:rPr>
              <w:rStyle w:val="Tekstvantijdelijkeaanduiding"/>
              <w:lang w:val="nl-NL"/>
            </w:rPr>
            <w:t xml:space="preserve">Klik </w:t>
          </w:r>
          <w:r w:rsidR="0034247F">
            <w:rPr>
              <w:rStyle w:val="Tekstvantijdelijkeaanduiding"/>
              <w:lang w:val="nl-NL"/>
            </w:rPr>
            <w:t>en typ je taalvaardigheid</w:t>
          </w:r>
        </w:sdtContent>
      </w:sdt>
    </w:p>
    <w:p w14:paraId="7D1C983C" w14:textId="14E753B4" w:rsidR="00187AC9" w:rsidRDefault="00187AC9" w:rsidP="00187AC9">
      <w:pPr>
        <w:pStyle w:val="Persoonsgegevens"/>
        <w:rPr>
          <w:lang w:val="nl-NL"/>
        </w:rPr>
      </w:pPr>
    </w:p>
    <w:p w14:paraId="0982DA04" w14:textId="77777777" w:rsidR="0034247F" w:rsidRPr="0034247F" w:rsidRDefault="0034247F" w:rsidP="00187AC9">
      <w:pPr>
        <w:pStyle w:val="Persoonsgegevens"/>
        <w:rPr>
          <w:lang w:val="nl-NL"/>
        </w:rPr>
      </w:pPr>
    </w:p>
    <w:p w14:paraId="723ED437" w14:textId="6F602D93" w:rsidR="00187AC9" w:rsidRPr="0034247F" w:rsidRDefault="00187AC9" w:rsidP="00187AC9">
      <w:pPr>
        <w:pStyle w:val="Persoonsgegevens"/>
        <w:rPr>
          <w:lang w:val="nl-NL"/>
        </w:rPr>
      </w:pPr>
    </w:p>
    <w:p w14:paraId="57C15A4F" w14:textId="6BBF8B3E" w:rsidR="00187AC9" w:rsidRDefault="00187AC9" w:rsidP="00187AC9">
      <w:pPr>
        <w:pStyle w:val="Kop1"/>
        <w:framePr w:wrap="around"/>
      </w:pPr>
      <w:r w:rsidRPr="00187AC9">
        <w:t>Overige kennis en vaardigheden</w:t>
      </w:r>
    </w:p>
    <w:p w14:paraId="76436B2D" w14:textId="13739922" w:rsidR="00187AC9" w:rsidRDefault="00187AC9" w:rsidP="00187AC9">
      <w:pPr>
        <w:pStyle w:val="StijlNa25pt"/>
        <w:rPr>
          <w:lang w:val="nl-NL"/>
        </w:rPr>
      </w:pPr>
    </w:p>
    <w:p w14:paraId="32D810B1" w14:textId="3ABE8918" w:rsidR="00326775" w:rsidRDefault="001E752E" w:rsidP="00326775">
      <w:pPr>
        <w:pStyle w:val="Ervaringen"/>
      </w:pPr>
      <w:sdt>
        <w:sdtPr>
          <w:id w:val="1027763264"/>
          <w:placeholder>
            <w:docPart w:val="9B387B3385BF4539BBC6D42F1685802D"/>
          </w:placeholder>
          <w:temporary/>
          <w:showingPlcHdr/>
        </w:sdtPr>
        <w:sdtEndPr/>
        <w:sdtContent>
          <w:r w:rsidR="001B54FB" w:rsidRPr="001B54FB">
            <w:t xml:space="preserve">Klik </w:t>
          </w:r>
          <w:r w:rsidR="001B54FB">
            <w:t>en typ de tekst</w:t>
          </w:r>
        </w:sdtContent>
      </w:sdt>
    </w:p>
    <w:p w14:paraId="3A9E2041" w14:textId="77777777" w:rsidR="00326775" w:rsidRPr="007C42ED" w:rsidRDefault="00326775" w:rsidP="00326775">
      <w:pPr>
        <w:rPr>
          <w:lang w:val="nl-NL"/>
        </w:rPr>
      </w:pPr>
    </w:p>
    <w:p w14:paraId="13420B53" w14:textId="77777777" w:rsidR="0034247F" w:rsidRDefault="0034247F" w:rsidP="0034247F">
      <w:pPr>
        <w:pStyle w:val="sectie"/>
      </w:pPr>
    </w:p>
    <w:p w14:paraId="44278F86" w14:textId="77777777" w:rsidR="003A5128" w:rsidRDefault="003A5128" w:rsidP="0034247F">
      <w:pPr>
        <w:pStyle w:val="sectie"/>
      </w:pPr>
    </w:p>
    <w:p w14:paraId="0293B5F5" w14:textId="77777777" w:rsidR="003A5128" w:rsidRPr="00326775" w:rsidRDefault="003A5128" w:rsidP="003A5128">
      <w:pPr>
        <w:rPr>
          <w:bdr w:val="single" w:sz="48" w:space="0" w:color="006561" w:themeColor="accent3"/>
          <w:lang w:val="nl-NL"/>
        </w:rPr>
      </w:pPr>
    </w:p>
    <w:p w14:paraId="40CB8B79" w14:textId="77777777" w:rsidR="003A5128" w:rsidRDefault="003A5128" w:rsidP="0034247F">
      <w:pPr>
        <w:pStyle w:val="sectie"/>
      </w:pPr>
    </w:p>
    <w:p w14:paraId="2EF0AF69" w14:textId="4F9172F8" w:rsidR="00B21551" w:rsidRDefault="00B21551" w:rsidP="00326775">
      <w:pPr>
        <w:pStyle w:val="Disclaimer"/>
      </w:pPr>
    </w:p>
    <w:sectPr w:rsidR="00B21551" w:rsidSect="008D0B72">
      <w:headerReference w:type="default" r:id="rId11"/>
      <w:headerReference w:type="first" r:id="rId12"/>
      <w:type w:val="continuous"/>
      <w:pgSz w:w="11906" w:h="16838" w:code="9"/>
      <w:pgMar w:top="1843" w:right="567" w:bottom="1701" w:left="81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19423" w14:textId="77777777" w:rsidR="000761A4" w:rsidRDefault="000761A4" w:rsidP="007A295D">
      <w:r>
        <w:separator/>
      </w:r>
    </w:p>
  </w:endnote>
  <w:endnote w:type="continuationSeparator" w:id="0">
    <w:p w14:paraId="01D19424" w14:textId="77777777" w:rsidR="000761A4" w:rsidRDefault="000761A4" w:rsidP="007A2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1E9753-7584-428C-A5FB-DC7F3E683DE8}"/>
    <w:embedBold r:id="rId2" w:fontKey="{6136E4E3-8E3E-4CB3-B0C9-6DE629CF3E0A}"/>
  </w:font>
  <w:font w:name="Info Text Offc">
    <w:panose1 w:val="020B0504030101020102"/>
    <w:charset w:val="00"/>
    <w:family w:val="swiss"/>
    <w:pitch w:val="variable"/>
    <w:sig w:usb0="800000EF" w:usb1="4000207B" w:usb2="00000008" w:usb3="00000000" w:csb0="00000001" w:csb1="00000000"/>
    <w:embedRegular r:id="rId3" w:fontKey="{C8383558-8261-4B7A-B5D5-C8285F4E1604}"/>
    <w:embedBold r:id="rId4" w:fontKey="{5790BAB1-3628-4BAE-BEE1-46E73F697E4F}"/>
    <w:embedItalic r:id="rId5" w:fontKey="{C62A8478-6B96-45D9-87E4-C2BF41CA81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43A7C96-3790-4672-9AD0-565F7DA79DB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089110-E476-4CE4-898B-6F2E4987A6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19421" w14:textId="77777777" w:rsidR="000761A4" w:rsidRDefault="000761A4" w:rsidP="007A295D">
      <w:r>
        <w:separator/>
      </w:r>
    </w:p>
  </w:footnote>
  <w:footnote w:type="continuationSeparator" w:id="0">
    <w:p w14:paraId="01D19422" w14:textId="77777777" w:rsidR="000761A4" w:rsidRDefault="000761A4" w:rsidP="007A2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19425" w14:textId="70D9F8B2" w:rsidR="00096B51" w:rsidRDefault="00764D30" w:rsidP="007A295D">
    <w:pPr>
      <w:pStyle w:val="Koptekst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982C900" wp14:editId="0FF015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0" b="0"/>
          <wp:wrapNone/>
          <wp:docPr id="17" name="Afbeelding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19426" w14:textId="458C560C" w:rsidR="00096B51" w:rsidRDefault="009A51D3" w:rsidP="007A295D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F93D4C" wp14:editId="1146201E">
              <wp:simplePos x="0" y="0"/>
              <wp:positionH relativeFrom="page">
                <wp:posOffset>4477109</wp:posOffset>
              </wp:positionH>
              <wp:positionV relativeFrom="page">
                <wp:posOffset>1733909</wp:posOffset>
              </wp:positionV>
              <wp:extent cx="3086340" cy="1650671"/>
              <wp:effectExtent l="0" t="0" r="0" b="6985"/>
              <wp:wrapNone/>
              <wp:docPr id="5" name="fdLogoE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340" cy="16506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1852920006"/>
                            <w:showingPlcHdr/>
                            <w:picture/>
                          </w:sdtPr>
                          <w:sdtEndPr/>
                          <w:sdtContent>
                            <w:p w14:paraId="010B3B76" w14:textId="0995EF6B" w:rsidR="00764D30" w:rsidRDefault="00764D30" w:rsidP="009A51D3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CAB443" wp14:editId="66FEEF99">
                                    <wp:extent cx="2510315" cy="1368000"/>
                                    <wp:effectExtent l="0" t="0" r="4445" b="3810"/>
                                    <wp:docPr id="2" name="Afbeelding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0315" cy="13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93D4C" id="_x0000_t202" coordsize="21600,21600" o:spt="202" path="m,l,21600r21600,l21600,xe">
              <v:stroke joinstyle="miter"/>
              <v:path gradientshapeok="t" o:connecttype="rect"/>
            </v:shapetype>
            <v:shape id="fdLogoEen" o:spid="_x0000_s1026" type="#_x0000_t202" style="position:absolute;margin-left:352.55pt;margin-top:136.55pt;width:243pt;height:129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" fillcolor="white [3201]" stroked="f" strokeweight=".5pt">
              <v:textbox inset=",0,0,0">
                <w:txbxContent>
                  <w:sdt>
                    <w:sdtPr>
                      <w:id w:val="1852920006"/>
                      <w:showingPlcHdr/>
                      <w:picture/>
                    </w:sdtPr>
                    <w:sdtEndPr/>
                    <w:sdtContent>
                      <w:p w14:paraId="010B3B76" w14:textId="0995EF6B" w:rsidR="00764D30" w:rsidRDefault="00764D30" w:rsidP="009A51D3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CCAB443" wp14:editId="66FEEF99">
                              <wp:extent cx="2510315" cy="1368000"/>
                              <wp:effectExtent l="0" t="0" r="4445" b="3810"/>
                              <wp:docPr id="2" name="Afbeelding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0315" cy="136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C5239" wp14:editId="7F2DCDE0">
              <wp:simplePos x="0" y="0"/>
              <wp:positionH relativeFrom="page">
                <wp:posOffset>3147060</wp:posOffset>
              </wp:positionH>
              <wp:positionV relativeFrom="page">
                <wp:posOffset>1306830</wp:posOffset>
              </wp:positionV>
              <wp:extent cx="2494800" cy="2174400"/>
              <wp:effectExtent l="0" t="0" r="1270" b="0"/>
              <wp:wrapNone/>
              <wp:docPr id="110" name="Trapezium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2494800" cy="2174400"/>
                      </a:xfrm>
                      <a:prstGeom prst="trapezoid">
                        <a:avLst>
                          <a:gd name="adj" fmla="val 34466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2BD4F2" id="Trapezium 110" o:spid="_x0000_s1026" style="position:absolute;margin-left:247.8pt;margin-top:102.9pt;width:196.45pt;height:171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494800,217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" path="m,2174400l749429,r995942,l2494800,2174400,,2174400xe" fillcolor="white [3212]" stroked="f" strokeweight="2pt">
              <v:path arrowok="t" o:connecttype="custom" o:connectlocs="0,2174400;749429,0;1745371,0;2494800,2174400;0,2174400" o:connectangles="0,0,0,0,0"/>
              <w10:wrap anchorx="page" anchory="page"/>
            </v:shape>
          </w:pict>
        </mc:Fallback>
      </mc:AlternateContent>
    </w:r>
    <w:r w:rsidR="00764D30">
      <w:rPr>
        <w:noProof/>
      </w:rPr>
      <w:drawing>
        <wp:anchor distT="0" distB="0" distL="114300" distR="114300" simplePos="0" relativeHeight="251665408" behindDoc="1" locked="0" layoutInCell="1" allowOverlap="1" wp14:anchorId="7B959CEA" wp14:editId="26F4E0D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0" b="0"/>
          <wp:wrapNone/>
          <wp:docPr id="18" name="Afbeelding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2041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368D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6470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8210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74AE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680B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168F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EABE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645A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10C386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A39D4"/>
    <w:multiLevelType w:val="hybridMultilevel"/>
    <w:tmpl w:val="927C034A"/>
    <w:lvl w:ilvl="0" w:tplc="4F362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34B78"/>
    <w:multiLevelType w:val="hybridMultilevel"/>
    <w:tmpl w:val="0E484F54"/>
    <w:lvl w:ilvl="0" w:tplc="4F362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D22DF"/>
    <w:multiLevelType w:val="hybridMultilevel"/>
    <w:tmpl w:val="E3FE0CA8"/>
    <w:lvl w:ilvl="0" w:tplc="4F362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622DA"/>
    <w:multiLevelType w:val="multilevel"/>
    <w:tmpl w:val="9D0E93E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4" w15:restartNumberingAfterBreak="0">
    <w:nsid w:val="4D546585"/>
    <w:multiLevelType w:val="hybridMultilevel"/>
    <w:tmpl w:val="508A5228"/>
    <w:lvl w:ilvl="0" w:tplc="4F362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47585"/>
    <w:multiLevelType w:val="hybridMultilevel"/>
    <w:tmpl w:val="957C44C8"/>
    <w:lvl w:ilvl="0" w:tplc="4F362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26D26"/>
    <w:multiLevelType w:val="hybridMultilevel"/>
    <w:tmpl w:val="45D45060"/>
    <w:lvl w:ilvl="0" w:tplc="FBDCF4B4">
      <w:start w:val="1"/>
      <w:numFmt w:val="bullet"/>
      <w:pStyle w:val="Opleidingenko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35F45"/>
    <w:multiLevelType w:val="hybridMultilevel"/>
    <w:tmpl w:val="5B6A6E54"/>
    <w:lvl w:ilvl="0" w:tplc="4F362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7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3F3"/>
    <w:rsid w:val="00010E09"/>
    <w:rsid w:val="00033F55"/>
    <w:rsid w:val="00047989"/>
    <w:rsid w:val="00061F28"/>
    <w:rsid w:val="00073447"/>
    <w:rsid w:val="000761A4"/>
    <w:rsid w:val="00096B51"/>
    <w:rsid w:val="000F5A31"/>
    <w:rsid w:val="00151AC5"/>
    <w:rsid w:val="00187AC9"/>
    <w:rsid w:val="001B54FB"/>
    <w:rsid w:val="001D7626"/>
    <w:rsid w:val="0025124F"/>
    <w:rsid w:val="00286035"/>
    <w:rsid w:val="002C0687"/>
    <w:rsid w:val="00326775"/>
    <w:rsid w:val="00331A83"/>
    <w:rsid w:val="00342304"/>
    <w:rsid w:val="0034247F"/>
    <w:rsid w:val="0034665D"/>
    <w:rsid w:val="003A5128"/>
    <w:rsid w:val="003E1A99"/>
    <w:rsid w:val="00426C77"/>
    <w:rsid w:val="00447347"/>
    <w:rsid w:val="00451AFD"/>
    <w:rsid w:val="005D3FF8"/>
    <w:rsid w:val="005F435E"/>
    <w:rsid w:val="006362EF"/>
    <w:rsid w:val="00640241"/>
    <w:rsid w:val="00681BF2"/>
    <w:rsid w:val="006B7FBB"/>
    <w:rsid w:val="007437CF"/>
    <w:rsid w:val="00764D30"/>
    <w:rsid w:val="007863F3"/>
    <w:rsid w:val="007A295D"/>
    <w:rsid w:val="007C42ED"/>
    <w:rsid w:val="0086027E"/>
    <w:rsid w:val="00892A02"/>
    <w:rsid w:val="008D0B72"/>
    <w:rsid w:val="00962568"/>
    <w:rsid w:val="00971F05"/>
    <w:rsid w:val="0098481F"/>
    <w:rsid w:val="009A51D3"/>
    <w:rsid w:val="009F7C8A"/>
    <w:rsid w:val="00A94A2F"/>
    <w:rsid w:val="00AB690C"/>
    <w:rsid w:val="00AF22A8"/>
    <w:rsid w:val="00AF4F81"/>
    <w:rsid w:val="00B038B5"/>
    <w:rsid w:val="00B21551"/>
    <w:rsid w:val="00B80CA4"/>
    <w:rsid w:val="00BB06DA"/>
    <w:rsid w:val="00BB4189"/>
    <w:rsid w:val="00BB5D31"/>
    <w:rsid w:val="00BC031B"/>
    <w:rsid w:val="00BF4257"/>
    <w:rsid w:val="00C14204"/>
    <w:rsid w:val="00CA7678"/>
    <w:rsid w:val="00CB128C"/>
    <w:rsid w:val="00D148DD"/>
    <w:rsid w:val="00D22BA5"/>
    <w:rsid w:val="00DE2930"/>
    <w:rsid w:val="00DF1391"/>
    <w:rsid w:val="00DF562D"/>
    <w:rsid w:val="00E07E23"/>
    <w:rsid w:val="00E1260E"/>
    <w:rsid w:val="00E36B19"/>
    <w:rsid w:val="00E9119E"/>
    <w:rsid w:val="00EA5BB9"/>
    <w:rsid w:val="00EB44DB"/>
    <w:rsid w:val="00EC1D40"/>
    <w:rsid w:val="00F00634"/>
    <w:rsid w:val="00F2153B"/>
    <w:rsid w:val="00F23E66"/>
    <w:rsid w:val="00F26835"/>
    <w:rsid w:val="00F6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01D19416"/>
  <w15:docId w15:val="{531B5802-6194-4E49-ACAD-64AB5A83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187AC9"/>
    <w:pPr>
      <w:autoSpaceDE w:val="0"/>
      <w:autoSpaceDN w:val="0"/>
      <w:adjustRightInd w:val="0"/>
      <w:spacing w:line="300" w:lineRule="atLeast"/>
      <w:textAlignment w:val="center"/>
    </w:pPr>
    <w:rPr>
      <w:rFonts w:ascii="Calibri" w:hAnsi="Calibri" w:cs="Calibri"/>
      <w:color w:val="000000"/>
      <w:sz w:val="24"/>
      <w:szCs w:val="24"/>
      <w:lang w:val="en-US"/>
    </w:rPr>
  </w:style>
  <w:style w:type="paragraph" w:styleId="Kop1">
    <w:name w:val="heading 1"/>
    <w:basedOn w:val="Standaard"/>
    <w:next w:val="StijlNa25pt"/>
    <w:link w:val="Kop1Char"/>
    <w:qFormat/>
    <w:rsid w:val="00073447"/>
    <w:pPr>
      <w:framePr w:h="618" w:hRule="exact" w:wrap="around" w:vAnchor="text" w:hAnchor="page" w:x="1" w:y="-146"/>
      <w:pBdr>
        <w:right w:val="single" w:sz="48" w:space="4" w:color="E42313" w:themeColor="accent1"/>
      </w:pBdr>
      <w:shd w:val="clear" w:color="auto" w:fill="E42313" w:themeFill="accent1"/>
      <w:ind w:right="159" w:firstLine="709"/>
      <w:outlineLvl w:val="0"/>
    </w:pPr>
    <w:rPr>
      <w:rFonts w:ascii="Info Text Offc" w:hAnsi="Info Text Offc" w:cs="Info Text Offc"/>
      <w:b/>
      <w:color w:val="FFFFFF" w:themeColor="background1"/>
      <w:sz w:val="28"/>
      <w:szCs w:val="28"/>
      <w:bdr w:val="single" w:sz="48" w:space="0" w:color="E42313" w:themeColor="accent1"/>
      <w:shd w:val="clear" w:color="auto" w:fill="E42313" w:themeFill="accent1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7863F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7863F3"/>
    <w:rPr>
      <w:sz w:val="24"/>
      <w:szCs w:val="24"/>
    </w:rPr>
  </w:style>
  <w:style w:type="paragraph" w:styleId="Voettekst">
    <w:name w:val="footer"/>
    <w:basedOn w:val="Standaard"/>
    <w:link w:val="VoettekstChar"/>
    <w:rsid w:val="007863F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7863F3"/>
    <w:rPr>
      <w:sz w:val="24"/>
      <w:szCs w:val="24"/>
    </w:rPr>
  </w:style>
  <w:style w:type="paragraph" w:styleId="Ballontekst">
    <w:name w:val="Balloon Text"/>
    <w:basedOn w:val="Standaard"/>
    <w:link w:val="BallontekstChar"/>
    <w:rsid w:val="007863F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863F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5F4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onderwerp">
    <w:name w:val="AB onderwerp"/>
    <w:basedOn w:val="Standaard"/>
    <w:next w:val="ABdatumregel"/>
    <w:rsid w:val="00BB06DA"/>
    <w:pPr>
      <w:spacing w:after="600"/>
    </w:pPr>
    <w:rPr>
      <w:b/>
    </w:rPr>
  </w:style>
  <w:style w:type="paragraph" w:customStyle="1" w:styleId="ABdatumregel">
    <w:name w:val="AB datumregel"/>
    <w:basedOn w:val="Standaard"/>
    <w:next w:val="ABtekst"/>
    <w:rsid w:val="00BB06DA"/>
    <w:pPr>
      <w:spacing w:after="600"/>
    </w:pPr>
  </w:style>
  <w:style w:type="paragraph" w:customStyle="1" w:styleId="ABtekst">
    <w:name w:val="AB tekst"/>
    <w:basedOn w:val="ABdatumregel"/>
    <w:rsid w:val="00BB06DA"/>
    <w:pPr>
      <w:spacing w:after="0"/>
    </w:pPr>
  </w:style>
  <w:style w:type="character" w:customStyle="1" w:styleId="Kop1Char">
    <w:name w:val="Kop 1 Char"/>
    <w:basedOn w:val="Standaardalinea-lettertype"/>
    <w:link w:val="Kop1"/>
    <w:rsid w:val="00073447"/>
    <w:rPr>
      <w:rFonts w:ascii="Info Text Offc" w:hAnsi="Info Text Offc" w:cs="Info Text Offc"/>
      <w:b/>
      <w:color w:val="FFFFFF" w:themeColor="background1"/>
      <w:sz w:val="28"/>
      <w:szCs w:val="28"/>
      <w:bdr w:val="single" w:sz="48" w:space="0" w:color="E42313" w:themeColor="accent1"/>
      <w:shd w:val="clear" w:color="auto" w:fill="E42313" w:themeFill="accent1"/>
    </w:rPr>
  </w:style>
  <w:style w:type="character" w:styleId="Nadruk">
    <w:name w:val="Emphasis"/>
    <w:basedOn w:val="Standaardalinea-lettertype"/>
    <w:rsid w:val="000F5A31"/>
    <w:rPr>
      <w:i/>
      <w:iCs/>
    </w:rPr>
  </w:style>
  <w:style w:type="paragraph" w:customStyle="1" w:styleId="Persoonsgegevens">
    <w:name w:val="Persoonsgegevens"/>
    <w:basedOn w:val="Standaard"/>
    <w:rsid w:val="007A295D"/>
    <w:pPr>
      <w:tabs>
        <w:tab w:val="left" w:pos="2694"/>
      </w:tabs>
    </w:pPr>
  </w:style>
  <w:style w:type="paragraph" w:customStyle="1" w:styleId="StijlNa25pt">
    <w:name w:val="Stijl Na:  25 pt"/>
    <w:basedOn w:val="Standaard"/>
    <w:next w:val="Persoonsgegevens"/>
    <w:rsid w:val="007A295D"/>
    <w:pPr>
      <w:spacing w:after="500"/>
    </w:pPr>
    <w:rPr>
      <w:szCs w:val="20"/>
    </w:rPr>
  </w:style>
  <w:style w:type="paragraph" w:customStyle="1" w:styleId="Basisalinea">
    <w:name w:val="[Basisalinea]"/>
    <w:basedOn w:val="Standaard"/>
    <w:uiPriority w:val="99"/>
    <w:rsid w:val="007A295D"/>
    <w:pPr>
      <w:spacing w:line="288" w:lineRule="auto"/>
    </w:pPr>
    <w:rPr>
      <w:rFonts w:ascii="Minion Pro" w:hAnsi="Minion Pro" w:cs="Minion Pro"/>
    </w:rPr>
  </w:style>
  <w:style w:type="paragraph" w:customStyle="1" w:styleId="test">
    <w:name w:val="test"/>
    <w:basedOn w:val="Persoonsgegevens"/>
    <w:next w:val="Standaard"/>
    <w:rsid w:val="00AF22A8"/>
    <w:pPr>
      <w:ind w:hanging="811"/>
    </w:pPr>
    <w:rPr>
      <w:rFonts w:ascii="Info Text Offc" w:hAnsi="Info Text Offc" w:cs="Info Text Offc"/>
      <w:b/>
      <w:color w:val="FFFFFF" w:themeColor="background1"/>
      <w:sz w:val="28"/>
      <w:szCs w:val="28"/>
      <w:bdr w:val="single" w:sz="48" w:space="0" w:color="E42313" w:themeColor="accent1"/>
      <w:shd w:val="clear" w:color="auto" w:fill="E42313" w:themeFill="accent1"/>
    </w:rPr>
  </w:style>
  <w:style w:type="paragraph" w:customStyle="1" w:styleId="Opleiding">
    <w:name w:val="Opleiding"/>
    <w:basedOn w:val="Basisalinea"/>
    <w:rsid w:val="00073447"/>
    <w:rPr>
      <w:rFonts w:ascii="Calibri" w:hAnsi="Calibri"/>
      <w:b/>
      <w:bCs/>
    </w:rPr>
  </w:style>
  <w:style w:type="paragraph" w:styleId="Lijstalinea">
    <w:name w:val="List Paragraph"/>
    <w:basedOn w:val="Lijstopsomteken"/>
    <w:uiPriority w:val="34"/>
    <w:rsid w:val="001B54FB"/>
  </w:style>
  <w:style w:type="paragraph" w:customStyle="1" w:styleId="Opleidingenkop">
    <w:name w:val="Opleidingen kop"/>
    <w:next w:val="Opleidingtekst"/>
    <w:rsid w:val="00073447"/>
    <w:pPr>
      <w:numPr>
        <w:numId w:val="2"/>
      </w:numPr>
      <w:ind w:left="184" w:hanging="210"/>
    </w:pPr>
    <w:rPr>
      <w:rFonts w:ascii="Calibri" w:hAnsi="Calibri" w:cs="Calibri"/>
      <w:b/>
      <w:bCs/>
      <w:color w:val="000000"/>
      <w:sz w:val="24"/>
      <w:szCs w:val="24"/>
      <w:lang w:val="en-US"/>
    </w:rPr>
  </w:style>
  <w:style w:type="paragraph" w:customStyle="1" w:styleId="Opleidingtekst">
    <w:name w:val="Opleiding tekst"/>
    <w:basedOn w:val="Standaard"/>
    <w:qFormat/>
    <w:rsid w:val="00073447"/>
    <w:pPr>
      <w:ind w:left="179"/>
    </w:pPr>
  </w:style>
  <w:style w:type="character" w:styleId="Tekstvantijdelijkeaanduiding">
    <w:name w:val="Placeholder Text"/>
    <w:basedOn w:val="Standaardalinea-lettertype"/>
    <w:uiPriority w:val="99"/>
    <w:semiHidden/>
    <w:rsid w:val="00342304"/>
    <w:rPr>
      <w:color w:val="E42313" w:themeColor="accent1"/>
    </w:rPr>
  </w:style>
  <w:style w:type="paragraph" w:customStyle="1" w:styleId="Opleidingperiode">
    <w:name w:val="Opleiding periode"/>
    <w:basedOn w:val="Standaard"/>
    <w:qFormat/>
    <w:rsid w:val="00B038B5"/>
    <w:rPr>
      <w:b/>
      <w:bCs/>
    </w:rPr>
  </w:style>
  <w:style w:type="table" w:customStyle="1" w:styleId="Opleidingen">
    <w:name w:val="Opleidingen"/>
    <w:basedOn w:val="Standaardtabel"/>
    <w:uiPriority w:val="99"/>
    <w:rsid w:val="006B7FBB"/>
    <w:rPr>
      <w:rFonts w:asciiTheme="minorHAnsi" w:hAnsiTheme="minorHAnsi"/>
      <w:sz w:val="24"/>
    </w:rPr>
    <w:tblPr>
      <w:tblCellMar>
        <w:left w:w="0" w:type="dxa"/>
      </w:tblCellMar>
    </w:tblPr>
    <w:tblStylePr w:type="firstCol">
      <w:rPr>
        <w:b/>
      </w:rPr>
      <w:tblPr>
        <w:tblCellMar>
          <w:top w:w="0" w:type="dxa"/>
          <w:left w:w="0" w:type="dxa"/>
          <w:bottom w:w="0" w:type="dxa"/>
          <w:right w:w="108" w:type="dxa"/>
        </w:tblCellMar>
      </w:tblPr>
      <w:tcPr>
        <w:tcMar>
          <w:top w:w="0" w:type="nil"/>
          <w:left w:w="0" w:type="nil"/>
          <w:bottom w:w="0" w:type="nil"/>
          <w:right w:w="108" w:type="dxa"/>
        </w:tcMar>
      </w:tcPr>
    </w:tblStylePr>
  </w:style>
  <w:style w:type="paragraph" w:customStyle="1" w:styleId="Werkervaringkop">
    <w:name w:val="Werkervaring kop"/>
    <w:basedOn w:val="Opleidingenkop"/>
    <w:qFormat/>
    <w:rsid w:val="00F23E66"/>
    <w:pPr>
      <w:numPr>
        <w:numId w:val="0"/>
      </w:numPr>
    </w:pPr>
  </w:style>
  <w:style w:type="paragraph" w:customStyle="1" w:styleId="Werkervaringtekst">
    <w:name w:val="Werkervaring tekst"/>
    <w:basedOn w:val="Opleidingtekst"/>
    <w:qFormat/>
    <w:rsid w:val="00F23E66"/>
    <w:pPr>
      <w:ind w:left="0"/>
    </w:pPr>
  </w:style>
  <w:style w:type="paragraph" w:styleId="Lijstopsomteken">
    <w:name w:val="List Bullet"/>
    <w:basedOn w:val="Standaard"/>
    <w:unhideWhenUsed/>
    <w:rsid w:val="00187AC9"/>
    <w:pPr>
      <w:numPr>
        <w:numId w:val="4"/>
      </w:numPr>
      <w:tabs>
        <w:tab w:val="clear" w:pos="360"/>
        <w:tab w:val="num" w:pos="284"/>
      </w:tabs>
      <w:ind w:left="284" w:hanging="284"/>
      <w:contextualSpacing/>
    </w:pPr>
    <w:rPr>
      <w:lang w:val="nl-NL"/>
    </w:rPr>
  </w:style>
  <w:style w:type="paragraph" w:styleId="Lijst">
    <w:name w:val="List"/>
    <w:basedOn w:val="Lijstopsomteken"/>
    <w:unhideWhenUsed/>
    <w:rsid w:val="001B54FB"/>
  </w:style>
  <w:style w:type="paragraph" w:customStyle="1" w:styleId="Ervaringen">
    <w:name w:val="Ervaringen"/>
    <w:basedOn w:val="Lijstopsomteken"/>
    <w:qFormat/>
    <w:rsid w:val="001B54FB"/>
    <w:pPr>
      <w:spacing w:after="300"/>
      <w:contextualSpacing w:val="0"/>
    </w:pPr>
  </w:style>
  <w:style w:type="paragraph" w:customStyle="1" w:styleId="Recruiter">
    <w:name w:val="Recruiter"/>
    <w:basedOn w:val="Kop1"/>
    <w:rsid w:val="00342304"/>
    <w:pPr>
      <w:framePr w:wrap="around"/>
      <w:pBdr>
        <w:right w:val="single" w:sz="48" w:space="4" w:color="006561" w:themeColor="accent3"/>
      </w:pBdr>
      <w:shd w:val="clear" w:color="auto" w:fill="006561" w:themeFill="accent3"/>
    </w:pPr>
    <w:rPr>
      <w:bdr w:val="single" w:sz="48" w:space="0" w:color="006561" w:themeColor="accent3"/>
      <w:shd w:val="clear" w:color="auto" w:fill="006561" w:themeFill="accent3"/>
    </w:rPr>
  </w:style>
  <w:style w:type="character" w:styleId="Hyperlink">
    <w:name w:val="Hyperlink"/>
    <w:basedOn w:val="Standaardalinea-lettertype"/>
    <w:unhideWhenUsed/>
    <w:rsid w:val="001B54FB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54FB"/>
    <w:rPr>
      <w:color w:val="605E5C"/>
      <w:shd w:val="clear" w:color="auto" w:fill="E1DFDD"/>
    </w:rPr>
  </w:style>
  <w:style w:type="paragraph" w:customStyle="1" w:styleId="sectie">
    <w:name w:val="sectie"/>
    <w:basedOn w:val="Ervaringen"/>
    <w:rsid w:val="0034247F"/>
    <w:pPr>
      <w:numPr>
        <w:numId w:val="0"/>
      </w:numPr>
      <w:spacing w:after="0" w:line="240" w:lineRule="auto"/>
      <w:ind w:left="284" w:hanging="284"/>
    </w:pPr>
  </w:style>
  <w:style w:type="paragraph" w:styleId="Tekstopmerking">
    <w:name w:val="annotation text"/>
    <w:basedOn w:val="Standaard"/>
    <w:link w:val="TekstopmerkingChar"/>
    <w:semiHidden/>
    <w:unhideWhenUsed/>
    <w:rsid w:val="003A512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3A5128"/>
    <w:rPr>
      <w:rFonts w:ascii="Calibri" w:hAnsi="Calibri" w:cs="Calibri"/>
      <w:color w:val="00000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nhideWhenUsed/>
    <w:rsid w:val="003A512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3A5128"/>
    <w:rPr>
      <w:rFonts w:ascii="Calibri" w:hAnsi="Calibri" w:cs="Calibri"/>
      <w:b/>
      <w:bCs/>
      <w:color w:val="000000"/>
      <w:lang w:val="en-US"/>
    </w:rPr>
  </w:style>
  <w:style w:type="paragraph" w:customStyle="1" w:styleId="Disclaimer">
    <w:name w:val="Disclaimer"/>
    <w:basedOn w:val="Basisalinea"/>
    <w:rsid w:val="00326775"/>
    <w:rPr>
      <w:rFonts w:ascii="Info Text Offc" w:hAnsi="Info Text Offc" w:cs="Info Text Offc"/>
      <w:i/>
      <w:iCs/>
      <w:color w:val="006561"/>
      <w:w w:val="97"/>
      <w:sz w:val="16"/>
      <w:szCs w:val="1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DB6A94A25F8429FA865065019FC2F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C3D59A-C82C-497E-B150-95649CC58DED}"/>
      </w:docPartPr>
      <w:docPartBody>
        <w:p w:rsidR="0096259C" w:rsidRDefault="00732CA5" w:rsidP="00732CA5">
          <w:pPr>
            <w:pStyle w:val="9DB6A94A25F8429FA865065019FC2F7712"/>
          </w:pPr>
          <w:r>
            <w:rPr>
              <w:lang w:val="nl-NL"/>
            </w:rPr>
            <w:t>Klik en typ de naam van de opleiding</w:t>
          </w:r>
        </w:p>
      </w:docPartBody>
    </w:docPart>
    <w:docPart>
      <w:docPartPr>
        <w:name w:val="09816C67BBD747BB8D6A2F2C2B30B8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F2EC3D-E8B4-4FF4-810D-42BF208A2A6D}"/>
      </w:docPartPr>
      <w:docPartBody>
        <w:p w:rsidR="0096259C" w:rsidRDefault="00732CA5" w:rsidP="00732CA5">
          <w:pPr>
            <w:pStyle w:val="09816C67BBD747BB8D6A2F2C2B30B8FC12"/>
          </w:pPr>
          <w:r>
            <w:rPr>
              <w:lang w:val="nl-NL"/>
            </w:rPr>
            <w:t>Klik en typ de beschrijving</w:t>
          </w:r>
        </w:p>
      </w:docPartBody>
    </w:docPart>
    <w:docPart>
      <w:docPartPr>
        <w:name w:val="CFBD2079E3AD4395969B440D421ED6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262E57-DC7C-47DB-AD65-ECFB67E149F7}"/>
      </w:docPartPr>
      <w:docPartBody>
        <w:p w:rsidR="0096259C" w:rsidRDefault="00732CA5" w:rsidP="00732CA5">
          <w:pPr>
            <w:pStyle w:val="CFBD2079E3AD4395969B440D421ED6B811"/>
          </w:pPr>
          <w:r w:rsidRPr="006B7FBB">
            <w:rPr>
              <w:b w:val="0"/>
              <w:lang w:val="nl-NL"/>
            </w:rPr>
            <w:t>Periode</w:t>
          </w:r>
          <w:r w:rsidRPr="006B7FBB">
            <w:rPr>
              <w:b w:val="0"/>
            </w:rPr>
            <w:t xml:space="preserve"> bijvoorbeeld 199X-20XX</w:t>
          </w:r>
        </w:p>
      </w:docPartBody>
    </w:docPart>
    <w:docPart>
      <w:docPartPr>
        <w:name w:val="F1BD98ACDE284D36BB933A92170C24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F79487-0712-4CAE-B67F-E552061D1E84}"/>
      </w:docPartPr>
      <w:docPartBody>
        <w:p w:rsidR="0096259C" w:rsidRDefault="00732CA5" w:rsidP="00732CA5">
          <w:pPr>
            <w:pStyle w:val="F1BD98ACDE284D36BB933A92170C24BD11"/>
          </w:pPr>
          <w:r w:rsidRPr="006B7FBB">
            <w:rPr>
              <w:b w:val="0"/>
              <w:lang w:val="nl-NL"/>
            </w:rPr>
            <w:t>Periode</w:t>
          </w:r>
          <w:r w:rsidRPr="006B7FBB">
            <w:rPr>
              <w:b w:val="0"/>
            </w:rPr>
            <w:t xml:space="preserve"> bijvoorbeeld 199X-20XX</w:t>
          </w:r>
        </w:p>
      </w:docPartBody>
    </w:docPart>
    <w:docPart>
      <w:docPartPr>
        <w:name w:val="FD30C4B020664AE8883C59AA4D8579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C56DD2-E3CE-4502-9409-10D2BE77A8F2}"/>
      </w:docPartPr>
      <w:docPartBody>
        <w:p w:rsidR="0096259C" w:rsidRDefault="00732CA5" w:rsidP="00732CA5">
          <w:pPr>
            <w:pStyle w:val="FD30C4B020664AE8883C59AA4D8579EF11"/>
          </w:pPr>
          <w:r>
            <w:rPr>
              <w:lang w:val="nl-NL"/>
            </w:rPr>
            <w:t>Klik en typ de naam van de opleiding</w:t>
          </w:r>
        </w:p>
      </w:docPartBody>
    </w:docPart>
    <w:docPart>
      <w:docPartPr>
        <w:name w:val="42263AF918544E7CB1AFD2927A8310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B4B679-FB7B-4E89-97B8-9D197CEDB915}"/>
      </w:docPartPr>
      <w:docPartBody>
        <w:p w:rsidR="0096259C" w:rsidRDefault="00732CA5" w:rsidP="00732CA5">
          <w:pPr>
            <w:pStyle w:val="42263AF918544E7CB1AFD2927A8310B511"/>
          </w:pPr>
          <w:r>
            <w:rPr>
              <w:lang w:val="nl-NL"/>
            </w:rPr>
            <w:t>Klik en typ de beschrijving.</w:t>
          </w:r>
          <w:r w:rsidRPr="006B7FBB">
            <w:rPr>
              <w:color w:val="4472C4" w:themeColor="accent1"/>
              <w:lang w:val="nl-NL"/>
            </w:rPr>
            <w:t xml:space="preserve"> Voeg vervolgens meer rijen toe door op [tab] te klikken</w:t>
          </w:r>
        </w:p>
      </w:docPartBody>
    </w:docPart>
    <w:docPart>
      <w:docPartPr>
        <w:name w:val="43B0291383DC4ACCBED3AB4A33869C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B4497B-1730-4222-B62A-49568965FEBB}"/>
      </w:docPartPr>
      <w:docPartBody>
        <w:p w:rsidR="0096259C" w:rsidRDefault="00732CA5" w:rsidP="00732CA5">
          <w:pPr>
            <w:pStyle w:val="43B0291383DC4ACCBED3AB4A33869C4E9"/>
          </w:pPr>
          <w:r w:rsidRPr="006B7FBB">
            <w:rPr>
              <w:b w:val="0"/>
              <w:lang w:val="nl-NL"/>
            </w:rPr>
            <w:t>Periode</w:t>
          </w:r>
          <w:r w:rsidRPr="006B7FBB">
            <w:rPr>
              <w:b w:val="0"/>
            </w:rPr>
            <w:t xml:space="preserve"> bijvoorbeeld 199X-20XX</w:t>
          </w:r>
        </w:p>
      </w:docPartBody>
    </w:docPart>
    <w:docPart>
      <w:docPartPr>
        <w:name w:val="1C41E960D8064CEA9D29E6F18ACFA3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1849A1-F939-41C7-896E-6E9E7B1691E1}"/>
      </w:docPartPr>
      <w:docPartBody>
        <w:p w:rsidR="0096259C" w:rsidRDefault="00732CA5" w:rsidP="00732CA5">
          <w:pPr>
            <w:pStyle w:val="1C41E960D8064CEA9D29E6F18ACFA3509"/>
          </w:pPr>
          <w:r>
            <w:rPr>
              <w:lang w:val="nl-NL"/>
            </w:rPr>
            <w:t>Klik en typ functieomschrijving</w:t>
          </w:r>
        </w:p>
      </w:docPartBody>
    </w:docPart>
    <w:docPart>
      <w:docPartPr>
        <w:name w:val="3AD52330078D4DEF85064D1D3F9D37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39A51A-15E5-4825-B4B9-843C73E36AA0}"/>
      </w:docPartPr>
      <w:docPartBody>
        <w:p w:rsidR="0096259C" w:rsidRDefault="00732CA5" w:rsidP="00732CA5">
          <w:pPr>
            <w:pStyle w:val="3AD52330078D4DEF85064D1D3F9D37B79"/>
          </w:pPr>
          <w:r>
            <w:rPr>
              <w:lang w:val="nl-NL"/>
            </w:rPr>
            <w:t>Naam Werkgever</w:t>
          </w:r>
        </w:p>
      </w:docPartBody>
    </w:docPart>
    <w:docPart>
      <w:docPartPr>
        <w:name w:val="09C11E3D2A8F4868B84267844DDA35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02A9BF-3CF1-46A2-922F-4D000A276C91}"/>
      </w:docPartPr>
      <w:docPartBody>
        <w:p w:rsidR="0096259C" w:rsidRDefault="00732CA5" w:rsidP="00732CA5">
          <w:pPr>
            <w:pStyle w:val="09C11E3D2A8F4868B84267844DDA35B69"/>
          </w:pPr>
          <w:r>
            <w:rPr>
              <w:lang w:val="nl-NL"/>
            </w:rPr>
            <w:t>Plaats</w:t>
          </w:r>
        </w:p>
      </w:docPartBody>
    </w:docPart>
    <w:docPart>
      <w:docPartPr>
        <w:name w:val="AEAFFF1DE66B49B293A580CB18C81B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163A3D-4F02-4B63-A27C-872DE257D02E}"/>
      </w:docPartPr>
      <w:docPartBody>
        <w:p w:rsidR="0096259C" w:rsidRDefault="00732CA5" w:rsidP="00732CA5">
          <w:pPr>
            <w:pStyle w:val="AEAFFF1DE66B49B293A580CB18C81BED8"/>
          </w:pPr>
          <w:r w:rsidRPr="006B7FBB">
            <w:rPr>
              <w:b w:val="0"/>
              <w:lang w:val="nl-NL"/>
            </w:rPr>
            <w:t>Periode</w:t>
          </w:r>
          <w:r w:rsidRPr="006B7FBB">
            <w:rPr>
              <w:b w:val="0"/>
            </w:rPr>
            <w:t xml:space="preserve"> bijvoorbeeld 199X-20XX</w:t>
          </w:r>
        </w:p>
      </w:docPartBody>
    </w:docPart>
    <w:docPart>
      <w:docPartPr>
        <w:name w:val="D1BEEC5497B74E7EAA6C65B4456657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65A0F-A009-461E-B2AF-57033FBA4C46}"/>
      </w:docPartPr>
      <w:docPartBody>
        <w:p w:rsidR="0096259C" w:rsidRDefault="00732CA5" w:rsidP="00732CA5">
          <w:pPr>
            <w:pStyle w:val="D1BEEC5497B74E7EAA6C65B4456657138"/>
          </w:pPr>
          <w:r>
            <w:rPr>
              <w:lang w:val="nl-NL"/>
            </w:rPr>
            <w:t>Klik en typ functieomschrijving</w:t>
          </w:r>
        </w:p>
      </w:docPartBody>
    </w:docPart>
    <w:docPart>
      <w:docPartPr>
        <w:name w:val="9A53099BB3C7482A9E497D7583FB2C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1B3543-F2B9-40D4-9902-766B3B0D43EA}"/>
      </w:docPartPr>
      <w:docPartBody>
        <w:p w:rsidR="0096259C" w:rsidRDefault="00732CA5" w:rsidP="00732CA5">
          <w:pPr>
            <w:pStyle w:val="9A53099BB3C7482A9E497D7583FB2C238"/>
          </w:pPr>
          <w:r>
            <w:rPr>
              <w:lang w:val="nl-NL"/>
            </w:rPr>
            <w:t>Naam Werkgever</w:t>
          </w:r>
        </w:p>
      </w:docPartBody>
    </w:docPart>
    <w:docPart>
      <w:docPartPr>
        <w:name w:val="99AC4EDF5E4F4BC6B1C4A0FC349C14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9DA42F-8C09-4322-B217-121E5FE2B288}"/>
      </w:docPartPr>
      <w:docPartBody>
        <w:p w:rsidR="0096259C" w:rsidRDefault="00732CA5" w:rsidP="00732CA5">
          <w:pPr>
            <w:pStyle w:val="99AC4EDF5E4F4BC6B1C4A0FC349C14908"/>
          </w:pPr>
          <w:r>
            <w:rPr>
              <w:lang w:val="nl-NL"/>
            </w:rPr>
            <w:t>Plaats</w:t>
          </w:r>
        </w:p>
      </w:docPartBody>
    </w:docPart>
    <w:docPart>
      <w:docPartPr>
        <w:name w:val="7981EC738F7A46DA8B1294531C6FAC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687F5A-3443-4D1A-8B87-D6D940CBC846}"/>
      </w:docPartPr>
      <w:docPartBody>
        <w:p w:rsidR="0096259C" w:rsidRDefault="00732CA5" w:rsidP="00732CA5">
          <w:pPr>
            <w:pStyle w:val="7981EC738F7A46DA8B1294531C6FAC758"/>
          </w:pPr>
          <w:r>
            <w:rPr>
              <w:lang w:val="nl-NL"/>
            </w:rPr>
            <w:t>Klik en typ de beschrijving</w:t>
          </w:r>
        </w:p>
      </w:docPartBody>
    </w:docPart>
    <w:docPart>
      <w:docPartPr>
        <w:name w:val="E2F0ECC36A7A44EBB1D5AE1E1F2A81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481955-65CF-4253-ADF6-69587E41E8E2}"/>
      </w:docPartPr>
      <w:docPartBody>
        <w:p w:rsidR="0096259C" w:rsidRDefault="00732CA5" w:rsidP="00732CA5">
          <w:pPr>
            <w:pStyle w:val="E2F0ECC36A7A44EBB1D5AE1E1F2A81468"/>
          </w:pPr>
          <w:r w:rsidRPr="006B7FBB">
            <w:rPr>
              <w:b w:val="0"/>
              <w:lang w:val="nl-NL"/>
            </w:rPr>
            <w:t>Periode</w:t>
          </w:r>
          <w:r w:rsidRPr="006B7FBB">
            <w:rPr>
              <w:b w:val="0"/>
            </w:rPr>
            <w:t xml:space="preserve"> bijvoorbeeld 199X-20XX</w:t>
          </w:r>
        </w:p>
      </w:docPartBody>
    </w:docPart>
    <w:docPart>
      <w:docPartPr>
        <w:name w:val="0E1485D8397A4108B2FA3E35459518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B63E16-77B6-49EA-869A-E28D07A6FD04}"/>
      </w:docPartPr>
      <w:docPartBody>
        <w:p w:rsidR="0096259C" w:rsidRDefault="00732CA5" w:rsidP="00732CA5">
          <w:pPr>
            <w:pStyle w:val="0E1485D8397A4108B2FA3E35459518148"/>
          </w:pPr>
          <w:r>
            <w:rPr>
              <w:lang w:val="nl-NL"/>
            </w:rPr>
            <w:t>Klik en typ functieomschrijving</w:t>
          </w:r>
        </w:p>
      </w:docPartBody>
    </w:docPart>
    <w:docPart>
      <w:docPartPr>
        <w:name w:val="2827F263AF1542FC950CDF37D6ECE1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3F6C79-663F-4AE1-A9AB-69CFF14563A1}"/>
      </w:docPartPr>
      <w:docPartBody>
        <w:p w:rsidR="0096259C" w:rsidRDefault="00732CA5" w:rsidP="00732CA5">
          <w:pPr>
            <w:pStyle w:val="2827F263AF1542FC950CDF37D6ECE1788"/>
          </w:pPr>
          <w:r>
            <w:rPr>
              <w:lang w:val="nl-NL"/>
            </w:rPr>
            <w:t>Naam Werkgever</w:t>
          </w:r>
        </w:p>
      </w:docPartBody>
    </w:docPart>
    <w:docPart>
      <w:docPartPr>
        <w:name w:val="661E1FA6E1FD4F0786FE6A1C29D50E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43191B-0C0E-4A41-99C2-7AE259338014}"/>
      </w:docPartPr>
      <w:docPartBody>
        <w:p w:rsidR="0096259C" w:rsidRDefault="00732CA5" w:rsidP="00732CA5">
          <w:pPr>
            <w:pStyle w:val="661E1FA6E1FD4F0786FE6A1C29D50E428"/>
          </w:pPr>
          <w:r>
            <w:rPr>
              <w:lang w:val="nl-NL"/>
            </w:rPr>
            <w:t>Plaats</w:t>
          </w:r>
        </w:p>
      </w:docPartBody>
    </w:docPart>
    <w:docPart>
      <w:docPartPr>
        <w:name w:val="30BD2F0627E84B8D95AFFC5165D030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CB0923-F600-40D3-AC5E-13A55F46004F}"/>
      </w:docPartPr>
      <w:docPartBody>
        <w:p w:rsidR="0096259C" w:rsidRDefault="00732CA5" w:rsidP="00732CA5">
          <w:pPr>
            <w:pStyle w:val="30BD2F0627E84B8D95AFFC5165D030038"/>
          </w:pPr>
          <w:r>
            <w:rPr>
              <w:lang w:val="nl-NL"/>
            </w:rPr>
            <w:t>Klik en typ de beschrijving</w:t>
          </w:r>
        </w:p>
      </w:docPartBody>
    </w:docPart>
    <w:docPart>
      <w:docPartPr>
        <w:name w:val="52DA406A92BA483CAAC2441568C60B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0D119-12A9-4847-AD99-27AE76CD2480}"/>
      </w:docPartPr>
      <w:docPartBody>
        <w:p w:rsidR="0096259C" w:rsidRDefault="00732CA5" w:rsidP="00732CA5">
          <w:pPr>
            <w:pStyle w:val="52DA406A92BA483CAAC2441568C60B078"/>
          </w:pPr>
          <w:r>
            <w:rPr>
              <w:lang w:val="nl-NL"/>
            </w:rPr>
            <w:t>Klik en typ de beschrijving.</w:t>
          </w:r>
          <w:r w:rsidRPr="006B7FBB">
            <w:rPr>
              <w:lang w:val="nl-NL"/>
            </w:rPr>
            <w:t xml:space="preserve"> </w:t>
          </w:r>
          <w:r w:rsidRPr="00F23E66">
            <w:rPr>
              <w:color w:val="4472C4" w:themeColor="accent1"/>
              <w:lang w:val="nl-NL"/>
            </w:rPr>
            <w:t>Voeg vervolgens meer rijen toe door op [tab] te klikken</w:t>
          </w:r>
        </w:p>
      </w:docPartBody>
    </w:docPart>
    <w:docPart>
      <w:docPartPr>
        <w:name w:val="9B387B3385BF4539BBC6D42F168580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948E6E-E2D8-49CD-A65F-66B5ECE63E1D}"/>
      </w:docPartPr>
      <w:docPartBody>
        <w:p w:rsidR="0096259C" w:rsidRDefault="00732CA5">
          <w:r w:rsidRPr="001B54FB">
            <w:t xml:space="preserve">Klik </w:t>
          </w:r>
          <w:r>
            <w:t>en typ de tekst</w:t>
          </w:r>
        </w:p>
      </w:docPartBody>
    </w:docPart>
    <w:docPart>
      <w:docPartPr>
        <w:name w:val="6AF7BCDE417C4B51BCFE88747C0152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7F35FD-969F-4E1C-B69D-960817DD4E29}"/>
      </w:docPartPr>
      <w:docPartBody>
        <w:p w:rsidR="0096259C" w:rsidRDefault="00732CA5" w:rsidP="00732CA5">
          <w:pPr>
            <w:pStyle w:val="6AF7BCDE417C4B51BCFE88747C0152EF4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voor- en achternaam</w:t>
          </w:r>
        </w:p>
      </w:docPartBody>
    </w:docPart>
    <w:docPart>
      <w:docPartPr>
        <w:name w:val="24C924A37EE94CDB9DA7293E776803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346BEC-C6FF-49D3-B6BE-FB369E7B13C4}"/>
      </w:docPartPr>
      <w:docPartBody>
        <w:p w:rsidR="0096259C" w:rsidRDefault="00732CA5" w:rsidP="00732CA5">
          <w:pPr>
            <w:pStyle w:val="24C924A37EE94CDB9DA7293E776803034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woonplaats</w:t>
          </w:r>
        </w:p>
      </w:docPartBody>
    </w:docPart>
    <w:docPart>
      <w:docPartPr>
        <w:name w:val="586F41D6D5574C9C8EC2B0D6C8687B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0FF94C-7407-48BF-8FBF-87402D8452F5}"/>
      </w:docPartPr>
      <w:docPartBody>
        <w:p w:rsidR="0096259C" w:rsidRDefault="00732CA5" w:rsidP="00732CA5">
          <w:pPr>
            <w:pStyle w:val="586F41D6D5574C9C8EC2B0D6C8687B044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geboortedatum</w:t>
          </w:r>
        </w:p>
      </w:docPartBody>
    </w:docPart>
    <w:docPart>
      <w:docPartPr>
        <w:name w:val="29D16033A15D4BCF9D139A8EF3A9D7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994977-67E1-4435-900E-0DCFDBC32D7C}"/>
      </w:docPartPr>
      <w:docPartBody>
        <w:p w:rsidR="0096259C" w:rsidRDefault="00732CA5" w:rsidP="00732CA5">
          <w:pPr>
            <w:pStyle w:val="29D16033A15D4BCF9D139A8EF3A9D7A14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de rijbewijzen, bijvoorbeeld B / BE</w:t>
          </w:r>
        </w:p>
      </w:docPartBody>
    </w:docPart>
    <w:docPart>
      <w:docPartPr>
        <w:name w:val="58B3B6D5D8E84327B7A138DB0A42AA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262F5C-B1E1-4F56-B5EC-F7491B3DE42E}"/>
      </w:docPartPr>
      <w:docPartBody>
        <w:p w:rsidR="0096259C" w:rsidRDefault="00732CA5" w:rsidP="00732CA5">
          <w:pPr>
            <w:pStyle w:val="58B3B6D5D8E84327B7A138DB0A42AAFB2"/>
          </w:pPr>
          <w:r w:rsidRPr="0034247F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6D3ED9E9710E4F4D86C2A0AE1252FB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23682D-19A5-4C21-B5F6-1BDDA250FD75}"/>
      </w:docPartPr>
      <w:docPartBody>
        <w:p w:rsidR="0096259C" w:rsidRDefault="00732CA5" w:rsidP="00732CA5">
          <w:pPr>
            <w:pStyle w:val="6D3ED9E9710E4F4D86C2A0AE1252FB1B1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je taalvaardigheid</w:t>
          </w:r>
        </w:p>
      </w:docPartBody>
    </w:docPart>
    <w:docPart>
      <w:docPartPr>
        <w:name w:val="627205B21F2148D98D9856D7692985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38CFFE-A3DB-4193-8789-190A8692B6AA}"/>
      </w:docPartPr>
      <w:docPartBody>
        <w:p w:rsidR="0096259C" w:rsidRDefault="00732CA5" w:rsidP="00732CA5">
          <w:pPr>
            <w:pStyle w:val="627205B21F2148D98D9856D7692985431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je taalvaardigheid</w:t>
          </w:r>
        </w:p>
      </w:docPartBody>
    </w:docPart>
    <w:docPart>
      <w:docPartPr>
        <w:name w:val="9B36FE22EBEA4C33B67E63C5B4E26A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E079F5-9771-4FEE-BE04-23E4EF95DB47}"/>
      </w:docPartPr>
      <w:docPartBody>
        <w:p w:rsidR="0096259C" w:rsidRDefault="00732CA5" w:rsidP="00732CA5">
          <w:pPr>
            <w:pStyle w:val="9B36FE22EBEA4C33B67E63C5B4E26A761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je taalvaardigheid</w:t>
          </w:r>
        </w:p>
      </w:docPartBody>
    </w:docPart>
    <w:docPart>
      <w:docPartPr>
        <w:name w:val="39C6F9DF2D2C449283F234E8791CA9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D8061C-B768-45D1-8CDE-2612FC07C46E}"/>
      </w:docPartPr>
      <w:docPartBody>
        <w:p w:rsidR="0096259C" w:rsidRDefault="00732CA5" w:rsidP="00732CA5">
          <w:pPr>
            <w:pStyle w:val="39C6F9DF2D2C449283F234E8791CA9511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je taalvaardigheid</w:t>
          </w:r>
        </w:p>
      </w:docPartBody>
    </w:docPart>
    <w:docPart>
      <w:docPartPr>
        <w:name w:val="43A97755548440428AA82FEC0C2D59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8D7B95-41B8-4011-B87B-9EA17DD1F1E6}"/>
      </w:docPartPr>
      <w:docPartBody>
        <w:p w:rsidR="0096259C" w:rsidRDefault="00732CA5" w:rsidP="00732CA5">
          <w:pPr>
            <w:pStyle w:val="43A97755548440428AA82FEC0C2D59351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je taalvaardigheid</w:t>
          </w:r>
        </w:p>
      </w:docPartBody>
    </w:docPart>
    <w:docPart>
      <w:docPartPr>
        <w:name w:val="6E6A288980304BE0B85AF41BD96077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F6CAFF-A3E3-4C4B-BB57-01D6AD06437A}"/>
      </w:docPartPr>
      <w:docPartBody>
        <w:p w:rsidR="0096259C" w:rsidRDefault="00732CA5" w:rsidP="00732CA5">
          <w:pPr>
            <w:pStyle w:val="6E6A288980304BE0B85AF41BD96077361"/>
          </w:pPr>
          <w:r w:rsidRPr="0034247F">
            <w:rPr>
              <w:rStyle w:val="Tekstvantijdelijkeaanduiding"/>
              <w:lang w:val="nl-NL"/>
            </w:rPr>
            <w:t xml:space="preserve">Klik </w:t>
          </w:r>
          <w:r>
            <w:rPr>
              <w:rStyle w:val="Tekstvantijdelijkeaanduiding"/>
              <w:lang w:val="nl-NL"/>
            </w:rPr>
            <w:t>en typ je taalvaardigheid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fo Text Offc">
    <w:panose1 w:val="020B0504030101020102"/>
    <w:charset w:val="00"/>
    <w:family w:val="swiss"/>
    <w:pitch w:val="variable"/>
    <w:sig w:usb0="800000E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FE28D8"/>
    <w:multiLevelType w:val="multilevel"/>
    <w:tmpl w:val="623AB60C"/>
    <w:lvl w:ilvl="0">
      <w:start w:val="1"/>
      <w:numFmt w:val="decimal"/>
      <w:pStyle w:val="9DB6A94A25F8429FA865065019FC2F7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CA5"/>
    <w:rsid w:val="00732CA5"/>
    <w:rsid w:val="0096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32CA5"/>
    <w:rPr>
      <w:color w:val="4472C4" w:themeColor="accent1"/>
    </w:rPr>
  </w:style>
  <w:style w:type="paragraph" w:customStyle="1" w:styleId="9DB6A94A25F8429FA865065019FC2F77">
    <w:name w:val="9DB6A94A25F8429FA865065019FC2F77"/>
    <w:rsid w:val="00732CA5"/>
    <w:pPr>
      <w:numPr>
        <w:numId w:val="1"/>
      </w:numPr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">
    <w:name w:val="09816C67BBD747BB8D6A2F2C2B30B8FC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">
    <w:name w:val="CFBD2079E3AD4395969B440D421ED6B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1">
    <w:name w:val="9DB6A94A25F8429FA865065019FC2F771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1">
    <w:name w:val="09816C67BBD747BB8D6A2F2C2B30B8FC1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">
    <w:name w:val="F1BD98ACDE284D36BB933A92170C24BD"/>
    <w:rsid w:val="00732CA5"/>
  </w:style>
  <w:style w:type="paragraph" w:customStyle="1" w:styleId="FD30C4B020664AE8883C59AA4D8579EF">
    <w:name w:val="FD30C4B020664AE8883C59AA4D8579EF"/>
    <w:rsid w:val="00732CA5"/>
  </w:style>
  <w:style w:type="paragraph" w:customStyle="1" w:styleId="42263AF918544E7CB1AFD2927A8310B5">
    <w:name w:val="42263AF918544E7CB1AFD2927A8310B5"/>
    <w:rsid w:val="00732CA5"/>
  </w:style>
  <w:style w:type="paragraph" w:customStyle="1" w:styleId="CFBD2079E3AD4395969B440D421ED6B81">
    <w:name w:val="CFBD2079E3AD4395969B440D421ED6B8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2">
    <w:name w:val="9DB6A94A25F8429FA865065019FC2F772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2">
    <w:name w:val="09816C67BBD747BB8D6A2F2C2B30B8FC2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1">
    <w:name w:val="F1BD98ACDE284D36BB933A92170C24BD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1">
    <w:name w:val="FD30C4B020664AE8883C59AA4D8579EF1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1">
    <w:name w:val="42263AF918544E7CB1AFD2927A8310B51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2">
    <w:name w:val="CFBD2079E3AD4395969B440D421ED6B8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3">
    <w:name w:val="9DB6A94A25F8429FA865065019FC2F773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3">
    <w:name w:val="09816C67BBD747BB8D6A2F2C2B30B8FC3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2">
    <w:name w:val="F1BD98ACDE284D36BB933A92170C24BD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2">
    <w:name w:val="FD30C4B020664AE8883C59AA4D8579EF2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2">
    <w:name w:val="42263AF918544E7CB1AFD2927A8310B52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">
    <w:name w:val="43B0291383DC4ACCBED3AB4A33869C4E"/>
    <w:rsid w:val="00732CA5"/>
  </w:style>
  <w:style w:type="paragraph" w:customStyle="1" w:styleId="1C41E960D8064CEA9D29E6F18ACFA350">
    <w:name w:val="1C41E960D8064CEA9D29E6F18ACFA350"/>
    <w:rsid w:val="00732CA5"/>
  </w:style>
  <w:style w:type="paragraph" w:customStyle="1" w:styleId="9E3201E889FF43D2AFF66994C4203016">
    <w:name w:val="9E3201E889FF43D2AFF66994C4203016"/>
    <w:rsid w:val="00732CA5"/>
  </w:style>
  <w:style w:type="paragraph" w:customStyle="1" w:styleId="9CAF8787E8674920A9B8F8273B900C39">
    <w:name w:val="9CAF8787E8674920A9B8F8273B900C39"/>
    <w:rsid w:val="00732CA5"/>
  </w:style>
  <w:style w:type="paragraph" w:customStyle="1" w:styleId="DB5AF183606D49B6A9AEFD60A1A87A9E">
    <w:name w:val="DB5AF183606D49B6A9AEFD60A1A87A9E"/>
    <w:rsid w:val="00732CA5"/>
  </w:style>
  <w:style w:type="paragraph" w:customStyle="1" w:styleId="E830946F9C3F4603BA9DABA92939D5F4">
    <w:name w:val="E830946F9C3F4603BA9DABA92939D5F4"/>
    <w:rsid w:val="00732CA5"/>
  </w:style>
  <w:style w:type="paragraph" w:customStyle="1" w:styleId="3AD52330078D4DEF85064D1D3F9D37B7">
    <w:name w:val="3AD52330078D4DEF85064D1D3F9D37B7"/>
    <w:rsid w:val="00732CA5"/>
  </w:style>
  <w:style w:type="paragraph" w:customStyle="1" w:styleId="09C11E3D2A8F4868B84267844DDA35B6">
    <w:name w:val="09C11E3D2A8F4868B84267844DDA35B6"/>
    <w:rsid w:val="00732CA5"/>
  </w:style>
  <w:style w:type="paragraph" w:customStyle="1" w:styleId="CFBD2079E3AD4395969B440D421ED6B83">
    <w:name w:val="CFBD2079E3AD4395969B440D421ED6B83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4">
    <w:name w:val="9DB6A94A25F8429FA865065019FC2F774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4">
    <w:name w:val="09816C67BBD747BB8D6A2F2C2B30B8FC4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3">
    <w:name w:val="F1BD98ACDE284D36BB933A92170C24BD3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3">
    <w:name w:val="FD30C4B020664AE8883C59AA4D8579EF3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3">
    <w:name w:val="42263AF918544E7CB1AFD2927A8310B53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1">
    <w:name w:val="43B0291383DC4ACCBED3AB4A33869C4E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1">
    <w:name w:val="1C41E960D8064CEA9D29E6F18ACFA3501"/>
    <w:rsid w:val="00732CA5"/>
    <w:pPr>
      <w:spacing w:after="0" w:line="240" w:lineRule="auto"/>
      <w:ind w:left="-26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1">
    <w:name w:val="3AD52330078D4DEF85064D1D3F9D37B71"/>
    <w:rsid w:val="00732CA5"/>
    <w:pPr>
      <w:spacing w:after="0" w:line="240" w:lineRule="auto"/>
      <w:ind w:left="-26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1">
    <w:name w:val="09C11E3D2A8F4868B84267844DDA35B61"/>
    <w:rsid w:val="00732CA5"/>
    <w:pPr>
      <w:spacing w:after="0" w:line="240" w:lineRule="auto"/>
      <w:ind w:left="-26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E3201E889FF43D2AFF66994C42030161">
    <w:name w:val="9E3201E889FF43D2AFF66994C42030161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9CAF8787E8674920A9B8F8273B900C391">
    <w:name w:val="9CAF8787E8674920A9B8F8273B900C39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B5AF183606D49B6A9AEFD60A1A87A9E1">
    <w:name w:val="DB5AF183606D49B6A9AEFD60A1A87A9E1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E830946F9C3F4603BA9DABA92939D5F41">
    <w:name w:val="E830946F9C3F4603BA9DABA92939D5F41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">
    <w:name w:val="AEAFFF1DE66B49B293A580CB18C81BED"/>
    <w:rsid w:val="00732CA5"/>
  </w:style>
  <w:style w:type="paragraph" w:customStyle="1" w:styleId="D1BEEC5497B74E7EAA6C65B445665713">
    <w:name w:val="D1BEEC5497B74E7EAA6C65B445665713"/>
    <w:rsid w:val="00732CA5"/>
  </w:style>
  <w:style w:type="paragraph" w:customStyle="1" w:styleId="9A53099BB3C7482A9E497D7583FB2C23">
    <w:name w:val="9A53099BB3C7482A9E497D7583FB2C23"/>
    <w:rsid w:val="00732CA5"/>
  </w:style>
  <w:style w:type="paragraph" w:customStyle="1" w:styleId="99AC4EDF5E4F4BC6B1C4A0FC349C1490">
    <w:name w:val="99AC4EDF5E4F4BC6B1C4A0FC349C1490"/>
    <w:rsid w:val="00732CA5"/>
  </w:style>
  <w:style w:type="paragraph" w:customStyle="1" w:styleId="7981EC738F7A46DA8B1294531C6FAC75">
    <w:name w:val="7981EC738F7A46DA8B1294531C6FAC75"/>
    <w:rsid w:val="00732CA5"/>
  </w:style>
  <w:style w:type="paragraph" w:customStyle="1" w:styleId="E2F0ECC36A7A44EBB1D5AE1E1F2A8146">
    <w:name w:val="E2F0ECC36A7A44EBB1D5AE1E1F2A8146"/>
    <w:rsid w:val="00732CA5"/>
  </w:style>
  <w:style w:type="paragraph" w:customStyle="1" w:styleId="0E1485D8397A4108B2FA3E3545951814">
    <w:name w:val="0E1485D8397A4108B2FA3E3545951814"/>
    <w:rsid w:val="00732CA5"/>
  </w:style>
  <w:style w:type="paragraph" w:customStyle="1" w:styleId="2827F263AF1542FC950CDF37D6ECE178">
    <w:name w:val="2827F263AF1542FC950CDF37D6ECE178"/>
    <w:rsid w:val="00732CA5"/>
  </w:style>
  <w:style w:type="paragraph" w:customStyle="1" w:styleId="661E1FA6E1FD4F0786FE6A1C29D50E42">
    <w:name w:val="661E1FA6E1FD4F0786FE6A1C29D50E42"/>
    <w:rsid w:val="00732CA5"/>
  </w:style>
  <w:style w:type="paragraph" w:customStyle="1" w:styleId="30BD2F0627E84B8D95AFFC5165D03003">
    <w:name w:val="30BD2F0627E84B8D95AFFC5165D03003"/>
    <w:rsid w:val="00732CA5"/>
  </w:style>
  <w:style w:type="paragraph" w:customStyle="1" w:styleId="52DA406A92BA483CAAC2441568C60B07">
    <w:name w:val="52DA406A92BA483CAAC2441568C60B07"/>
    <w:rsid w:val="00732CA5"/>
  </w:style>
  <w:style w:type="paragraph" w:customStyle="1" w:styleId="CFBD2079E3AD4395969B440D421ED6B84">
    <w:name w:val="CFBD2079E3AD4395969B440D421ED6B84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5">
    <w:name w:val="9DB6A94A25F8429FA865065019FC2F775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5">
    <w:name w:val="09816C67BBD747BB8D6A2F2C2B30B8FC5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4">
    <w:name w:val="F1BD98ACDE284D36BB933A92170C24BD4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4">
    <w:name w:val="FD30C4B020664AE8883C59AA4D8579EF4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4">
    <w:name w:val="42263AF918544E7CB1AFD2927A8310B54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1">
    <w:name w:val="AEAFFF1DE66B49B293A580CB18C81BED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1BEEC5497B74E7EAA6C65B4456657131">
    <w:name w:val="D1BEEC5497B74E7EAA6C65B4456657131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A53099BB3C7482A9E497D7583FB2C231">
    <w:name w:val="9A53099BB3C7482A9E497D7583FB2C231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9AC4EDF5E4F4BC6B1C4A0FC349C14901">
    <w:name w:val="99AC4EDF5E4F4BC6B1C4A0FC349C14901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7981EC738F7A46DA8B1294531C6FAC751">
    <w:name w:val="7981EC738F7A46DA8B1294531C6FAC75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2F0ECC36A7A44EBB1D5AE1E1F2A81461">
    <w:name w:val="E2F0ECC36A7A44EBB1D5AE1E1F2A8146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E1485D8397A4108B2FA3E35459518141">
    <w:name w:val="0E1485D8397A4108B2FA3E35459518141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2827F263AF1542FC950CDF37D6ECE1781">
    <w:name w:val="2827F263AF1542FC950CDF37D6ECE1781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661E1FA6E1FD4F0786FE6A1C29D50E421">
    <w:name w:val="661E1FA6E1FD4F0786FE6A1C29D50E421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0BD2F0627E84B8D95AFFC5165D030031">
    <w:name w:val="30BD2F0627E84B8D95AFFC5165D03003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2">
    <w:name w:val="43B0291383DC4ACCBED3AB4A33869C4E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2">
    <w:name w:val="1C41E960D8064CEA9D29E6F18ACFA350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2">
    <w:name w:val="3AD52330078D4DEF85064D1D3F9D37B7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2">
    <w:name w:val="09C11E3D2A8F4868B84267844DDA35B6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52DA406A92BA483CAAC2441568C60B071">
    <w:name w:val="52DA406A92BA483CAAC2441568C60B07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5">
    <w:name w:val="CFBD2079E3AD4395969B440D421ED6B85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6">
    <w:name w:val="9DB6A94A25F8429FA865065019FC2F776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6">
    <w:name w:val="09816C67BBD747BB8D6A2F2C2B30B8FC6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5">
    <w:name w:val="F1BD98ACDE284D36BB933A92170C24BD5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5">
    <w:name w:val="FD30C4B020664AE8883C59AA4D8579EF5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5">
    <w:name w:val="42263AF918544E7CB1AFD2927A8310B55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2">
    <w:name w:val="AEAFFF1DE66B49B293A580CB18C81BED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1BEEC5497B74E7EAA6C65B4456657132">
    <w:name w:val="D1BEEC5497B74E7EAA6C65B445665713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A53099BB3C7482A9E497D7583FB2C232">
    <w:name w:val="9A53099BB3C7482A9E497D7583FB2C23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9AC4EDF5E4F4BC6B1C4A0FC349C14902">
    <w:name w:val="99AC4EDF5E4F4BC6B1C4A0FC349C1490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7981EC738F7A46DA8B1294531C6FAC752">
    <w:name w:val="7981EC738F7A46DA8B1294531C6FAC75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2F0ECC36A7A44EBB1D5AE1E1F2A81462">
    <w:name w:val="E2F0ECC36A7A44EBB1D5AE1E1F2A8146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E1485D8397A4108B2FA3E35459518142">
    <w:name w:val="0E1485D8397A4108B2FA3E3545951814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2827F263AF1542FC950CDF37D6ECE1782">
    <w:name w:val="2827F263AF1542FC950CDF37D6ECE178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661E1FA6E1FD4F0786FE6A1C29D50E422">
    <w:name w:val="661E1FA6E1FD4F0786FE6A1C29D50E422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0BD2F0627E84B8D95AFFC5165D030032">
    <w:name w:val="30BD2F0627E84B8D95AFFC5165D03003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3">
    <w:name w:val="43B0291383DC4ACCBED3AB4A33869C4E3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3">
    <w:name w:val="1C41E960D8064CEA9D29E6F18ACFA350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3">
    <w:name w:val="3AD52330078D4DEF85064D1D3F9D37B7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3">
    <w:name w:val="09C11E3D2A8F4868B84267844DDA35B6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52DA406A92BA483CAAC2441568C60B072">
    <w:name w:val="52DA406A92BA483CAAC2441568C60B07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6">
    <w:name w:val="CFBD2079E3AD4395969B440D421ED6B86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7">
    <w:name w:val="9DB6A94A25F8429FA865065019FC2F777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7">
    <w:name w:val="09816C67BBD747BB8D6A2F2C2B30B8FC7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6">
    <w:name w:val="F1BD98ACDE284D36BB933A92170C24BD6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6">
    <w:name w:val="FD30C4B020664AE8883C59AA4D8579EF6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6">
    <w:name w:val="42263AF918544E7CB1AFD2927A8310B56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3">
    <w:name w:val="AEAFFF1DE66B49B293A580CB18C81BED3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1BEEC5497B74E7EAA6C65B4456657133">
    <w:name w:val="D1BEEC5497B74E7EAA6C65B445665713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A53099BB3C7482A9E497D7583FB2C233">
    <w:name w:val="9A53099BB3C7482A9E497D7583FB2C23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9AC4EDF5E4F4BC6B1C4A0FC349C14903">
    <w:name w:val="99AC4EDF5E4F4BC6B1C4A0FC349C1490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7981EC738F7A46DA8B1294531C6FAC753">
    <w:name w:val="7981EC738F7A46DA8B1294531C6FAC753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2F0ECC36A7A44EBB1D5AE1E1F2A81463">
    <w:name w:val="E2F0ECC36A7A44EBB1D5AE1E1F2A81463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E1485D8397A4108B2FA3E35459518143">
    <w:name w:val="0E1485D8397A4108B2FA3E3545951814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2827F263AF1542FC950CDF37D6ECE1783">
    <w:name w:val="2827F263AF1542FC950CDF37D6ECE178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661E1FA6E1FD4F0786FE6A1C29D50E423">
    <w:name w:val="661E1FA6E1FD4F0786FE6A1C29D50E423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0BD2F0627E84B8D95AFFC5165D030033">
    <w:name w:val="30BD2F0627E84B8D95AFFC5165D030033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4">
    <w:name w:val="43B0291383DC4ACCBED3AB4A33869C4E4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4">
    <w:name w:val="1C41E960D8064CEA9D29E6F18ACFA350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4">
    <w:name w:val="3AD52330078D4DEF85064D1D3F9D37B7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4">
    <w:name w:val="09C11E3D2A8F4868B84267844DDA35B6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52DA406A92BA483CAAC2441568C60B073">
    <w:name w:val="52DA406A92BA483CAAC2441568C60B073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03E35E32ECA949ACB1A43D298DC43EFD">
    <w:name w:val="03E35E32ECA949ACB1A43D298DC43EFD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9D8FBD0834114BC6A997110731593AC8">
    <w:name w:val="9D8FBD0834114BC6A997110731593AC8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6AF7BCDE417C4B51BCFE88747C0152EF">
    <w:name w:val="6AF7BCDE417C4B51BCFE88747C0152EF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7">
    <w:name w:val="CFBD2079E3AD4395969B440D421ED6B87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8">
    <w:name w:val="9DB6A94A25F8429FA865065019FC2F778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8">
    <w:name w:val="09816C67BBD747BB8D6A2F2C2B30B8FC8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7">
    <w:name w:val="F1BD98ACDE284D36BB933A92170C24BD7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7">
    <w:name w:val="FD30C4B020664AE8883C59AA4D8579EF7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7">
    <w:name w:val="42263AF918544E7CB1AFD2927A8310B57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4">
    <w:name w:val="AEAFFF1DE66B49B293A580CB18C81BED4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1BEEC5497B74E7EAA6C65B4456657134">
    <w:name w:val="D1BEEC5497B74E7EAA6C65B445665713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A53099BB3C7482A9E497D7583FB2C234">
    <w:name w:val="9A53099BB3C7482A9E497D7583FB2C23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9AC4EDF5E4F4BC6B1C4A0FC349C14904">
    <w:name w:val="99AC4EDF5E4F4BC6B1C4A0FC349C1490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7981EC738F7A46DA8B1294531C6FAC754">
    <w:name w:val="7981EC738F7A46DA8B1294531C6FAC754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2F0ECC36A7A44EBB1D5AE1E1F2A81464">
    <w:name w:val="E2F0ECC36A7A44EBB1D5AE1E1F2A81464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E1485D8397A4108B2FA3E35459518144">
    <w:name w:val="0E1485D8397A4108B2FA3E3545951814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2827F263AF1542FC950CDF37D6ECE1784">
    <w:name w:val="2827F263AF1542FC950CDF37D6ECE178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661E1FA6E1FD4F0786FE6A1C29D50E424">
    <w:name w:val="661E1FA6E1FD4F0786FE6A1C29D50E424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0BD2F0627E84B8D95AFFC5165D030034">
    <w:name w:val="30BD2F0627E84B8D95AFFC5165D030034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5">
    <w:name w:val="43B0291383DC4ACCBED3AB4A33869C4E5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5">
    <w:name w:val="1C41E960D8064CEA9D29E6F18ACFA350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5">
    <w:name w:val="3AD52330078D4DEF85064D1D3F9D37B7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5">
    <w:name w:val="09C11E3D2A8F4868B84267844DDA35B6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52DA406A92BA483CAAC2441568C60B074">
    <w:name w:val="52DA406A92BA483CAAC2441568C60B074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03E35E32ECA949ACB1A43D298DC43EFD1">
    <w:name w:val="03E35E32ECA949ACB1A43D298DC43EFD1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9D8FBD0834114BC6A997110731593AC81">
    <w:name w:val="9D8FBD0834114BC6A997110731593AC81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24C924A37EE94CDB9DA7293E77680303">
    <w:name w:val="24C924A37EE94CDB9DA7293E77680303"/>
    <w:rsid w:val="00732CA5"/>
  </w:style>
  <w:style w:type="paragraph" w:customStyle="1" w:styleId="586F41D6D5574C9C8EC2B0D6C8687B04">
    <w:name w:val="586F41D6D5574C9C8EC2B0D6C8687B04"/>
    <w:rsid w:val="00732CA5"/>
  </w:style>
  <w:style w:type="paragraph" w:customStyle="1" w:styleId="29D16033A15D4BCF9D139A8EF3A9D7A1">
    <w:name w:val="29D16033A15D4BCF9D139A8EF3A9D7A1"/>
    <w:rsid w:val="00732CA5"/>
  </w:style>
  <w:style w:type="paragraph" w:customStyle="1" w:styleId="6AF7BCDE417C4B51BCFE88747C0152EF1">
    <w:name w:val="6AF7BCDE417C4B51BCFE88747C0152EF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24C924A37EE94CDB9DA7293E776803031">
    <w:name w:val="24C924A37EE94CDB9DA7293E77680303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586F41D6D5574C9C8EC2B0D6C8687B041">
    <w:name w:val="586F41D6D5574C9C8EC2B0D6C8687B04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29D16033A15D4BCF9D139A8EF3A9D7A11">
    <w:name w:val="29D16033A15D4BCF9D139A8EF3A9D7A1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8">
    <w:name w:val="CFBD2079E3AD4395969B440D421ED6B8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9">
    <w:name w:val="9DB6A94A25F8429FA865065019FC2F779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9">
    <w:name w:val="09816C67BBD747BB8D6A2F2C2B30B8FC9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8">
    <w:name w:val="F1BD98ACDE284D36BB933A92170C24BD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8">
    <w:name w:val="FD30C4B020664AE8883C59AA4D8579EF8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8">
    <w:name w:val="42263AF918544E7CB1AFD2927A8310B58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5">
    <w:name w:val="AEAFFF1DE66B49B293A580CB18C81BED5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1BEEC5497B74E7EAA6C65B4456657135">
    <w:name w:val="D1BEEC5497B74E7EAA6C65B445665713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A53099BB3C7482A9E497D7583FB2C235">
    <w:name w:val="9A53099BB3C7482A9E497D7583FB2C23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9AC4EDF5E4F4BC6B1C4A0FC349C14905">
    <w:name w:val="99AC4EDF5E4F4BC6B1C4A0FC349C1490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7981EC738F7A46DA8B1294531C6FAC755">
    <w:name w:val="7981EC738F7A46DA8B1294531C6FAC755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2F0ECC36A7A44EBB1D5AE1E1F2A81465">
    <w:name w:val="E2F0ECC36A7A44EBB1D5AE1E1F2A81465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E1485D8397A4108B2FA3E35459518145">
    <w:name w:val="0E1485D8397A4108B2FA3E3545951814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2827F263AF1542FC950CDF37D6ECE1785">
    <w:name w:val="2827F263AF1542FC950CDF37D6ECE178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661E1FA6E1FD4F0786FE6A1C29D50E425">
    <w:name w:val="661E1FA6E1FD4F0786FE6A1C29D50E425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0BD2F0627E84B8D95AFFC5165D030035">
    <w:name w:val="30BD2F0627E84B8D95AFFC5165D030035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6">
    <w:name w:val="43B0291383DC4ACCBED3AB4A33869C4E6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6">
    <w:name w:val="1C41E960D8064CEA9D29E6F18ACFA350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6">
    <w:name w:val="3AD52330078D4DEF85064D1D3F9D37B7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6">
    <w:name w:val="09C11E3D2A8F4868B84267844DDA35B6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52DA406A92BA483CAAC2441568C60B075">
    <w:name w:val="52DA406A92BA483CAAC2441568C60B075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03E35E32ECA949ACB1A43D298DC43EFD2">
    <w:name w:val="03E35E32ECA949ACB1A43D298DC43EFD2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9D8FBD0834114BC6A997110731593AC82">
    <w:name w:val="9D8FBD0834114BC6A997110731593AC82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ED6A474A3CF243C49AA1050BDC5A70DB">
    <w:name w:val="ED6A474A3CF243C49AA1050BDC5A70DB"/>
    <w:rsid w:val="00732CA5"/>
  </w:style>
  <w:style w:type="paragraph" w:customStyle="1" w:styleId="6F2C000EF5B146B186EFBFCF2AE3897E">
    <w:name w:val="6F2C000EF5B146B186EFBFCF2AE3897E"/>
    <w:rsid w:val="00732CA5"/>
  </w:style>
  <w:style w:type="paragraph" w:customStyle="1" w:styleId="D467E369FEFE453396CEB92CBA0042ED">
    <w:name w:val="D467E369FEFE453396CEB92CBA0042ED"/>
    <w:rsid w:val="00732CA5"/>
  </w:style>
  <w:style w:type="paragraph" w:customStyle="1" w:styleId="5E0BEDC8D7874920BDE596314C23EF57">
    <w:name w:val="5E0BEDC8D7874920BDE596314C23EF57"/>
    <w:rsid w:val="00732CA5"/>
  </w:style>
  <w:style w:type="paragraph" w:customStyle="1" w:styleId="7820A86EAC7241C988251978B2FEA7FD">
    <w:name w:val="7820A86EAC7241C988251978B2FEA7FD"/>
    <w:rsid w:val="00732CA5"/>
  </w:style>
  <w:style w:type="paragraph" w:customStyle="1" w:styleId="6AF7BCDE417C4B51BCFE88747C0152EF2">
    <w:name w:val="6AF7BCDE417C4B51BCFE88747C0152EF2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24C924A37EE94CDB9DA7293E776803032">
    <w:name w:val="24C924A37EE94CDB9DA7293E776803032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586F41D6D5574C9C8EC2B0D6C8687B042">
    <w:name w:val="586F41D6D5574C9C8EC2B0D6C8687B042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29D16033A15D4BCF9D139A8EF3A9D7A12">
    <w:name w:val="29D16033A15D4BCF9D139A8EF3A9D7A12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58B3B6D5D8E84327B7A138DB0A42AAFB">
    <w:name w:val="58B3B6D5D8E84327B7A138DB0A42AAFB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9">
    <w:name w:val="CFBD2079E3AD4395969B440D421ED6B89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10">
    <w:name w:val="9DB6A94A25F8429FA865065019FC2F7710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10">
    <w:name w:val="09816C67BBD747BB8D6A2F2C2B30B8FC10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9">
    <w:name w:val="F1BD98ACDE284D36BB933A92170C24BD9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9">
    <w:name w:val="FD30C4B020664AE8883C59AA4D8579EF9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9">
    <w:name w:val="42263AF918544E7CB1AFD2927A8310B59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6">
    <w:name w:val="AEAFFF1DE66B49B293A580CB18C81BED6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1BEEC5497B74E7EAA6C65B4456657136">
    <w:name w:val="D1BEEC5497B74E7EAA6C65B445665713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A53099BB3C7482A9E497D7583FB2C236">
    <w:name w:val="9A53099BB3C7482A9E497D7583FB2C23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9AC4EDF5E4F4BC6B1C4A0FC349C14906">
    <w:name w:val="99AC4EDF5E4F4BC6B1C4A0FC349C1490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7981EC738F7A46DA8B1294531C6FAC756">
    <w:name w:val="7981EC738F7A46DA8B1294531C6FAC756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2F0ECC36A7A44EBB1D5AE1E1F2A81466">
    <w:name w:val="E2F0ECC36A7A44EBB1D5AE1E1F2A81466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E1485D8397A4108B2FA3E35459518146">
    <w:name w:val="0E1485D8397A4108B2FA3E3545951814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2827F263AF1542FC950CDF37D6ECE1786">
    <w:name w:val="2827F263AF1542FC950CDF37D6ECE178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661E1FA6E1FD4F0786FE6A1C29D50E426">
    <w:name w:val="661E1FA6E1FD4F0786FE6A1C29D50E426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0BD2F0627E84B8D95AFFC5165D030036">
    <w:name w:val="30BD2F0627E84B8D95AFFC5165D030036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7">
    <w:name w:val="43B0291383DC4ACCBED3AB4A33869C4E7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7">
    <w:name w:val="1C41E960D8064CEA9D29E6F18ACFA350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7">
    <w:name w:val="3AD52330078D4DEF85064D1D3F9D37B7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7">
    <w:name w:val="09C11E3D2A8F4868B84267844DDA35B6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52DA406A92BA483CAAC2441568C60B076">
    <w:name w:val="52DA406A92BA483CAAC2441568C60B076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03E35E32ECA949ACB1A43D298DC43EFD3">
    <w:name w:val="03E35E32ECA949ACB1A43D298DC43EFD3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9D8FBD0834114BC6A997110731593AC83">
    <w:name w:val="9D8FBD0834114BC6A997110731593AC83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6AF7BCDE417C4B51BCFE88747C0152EF3">
    <w:name w:val="6AF7BCDE417C4B51BCFE88747C0152EF3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24C924A37EE94CDB9DA7293E776803033">
    <w:name w:val="24C924A37EE94CDB9DA7293E776803033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586F41D6D5574C9C8EC2B0D6C8687B043">
    <w:name w:val="586F41D6D5574C9C8EC2B0D6C8687B043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29D16033A15D4BCF9D139A8EF3A9D7A13">
    <w:name w:val="29D16033A15D4BCF9D139A8EF3A9D7A13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58B3B6D5D8E84327B7A138DB0A42AAFB1">
    <w:name w:val="58B3B6D5D8E84327B7A138DB0A42AAFB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10">
    <w:name w:val="CFBD2079E3AD4395969B440D421ED6B810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11">
    <w:name w:val="9DB6A94A25F8429FA865065019FC2F7711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11">
    <w:name w:val="09816C67BBD747BB8D6A2F2C2B30B8FC11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10">
    <w:name w:val="F1BD98ACDE284D36BB933A92170C24BD10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10">
    <w:name w:val="FD30C4B020664AE8883C59AA4D8579EF10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10">
    <w:name w:val="42263AF918544E7CB1AFD2927A8310B510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7">
    <w:name w:val="AEAFFF1DE66B49B293A580CB18C81BED7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1BEEC5497B74E7EAA6C65B4456657137">
    <w:name w:val="D1BEEC5497B74E7EAA6C65B445665713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A53099BB3C7482A9E497D7583FB2C237">
    <w:name w:val="9A53099BB3C7482A9E497D7583FB2C23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9AC4EDF5E4F4BC6B1C4A0FC349C14907">
    <w:name w:val="99AC4EDF5E4F4BC6B1C4A0FC349C1490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7981EC738F7A46DA8B1294531C6FAC757">
    <w:name w:val="7981EC738F7A46DA8B1294531C6FAC757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2F0ECC36A7A44EBB1D5AE1E1F2A81467">
    <w:name w:val="E2F0ECC36A7A44EBB1D5AE1E1F2A81467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E1485D8397A4108B2FA3E35459518147">
    <w:name w:val="0E1485D8397A4108B2FA3E3545951814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2827F263AF1542FC950CDF37D6ECE1787">
    <w:name w:val="2827F263AF1542FC950CDF37D6ECE178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661E1FA6E1FD4F0786FE6A1C29D50E427">
    <w:name w:val="661E1FA6E1FD4F0786FE6A1C29D50E427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0BD2F0627E84B8D95AFFC5165D030037">
    <w:name w:val="30BD2F0627E84B8D95AFFC5165D030037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8">
    <w:name w:val="43B0291383DC4ACCBED3AB4A33869C4E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8">
    <w:name w:val="1C41E960D8064CEA9D29E6F18ACFA350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8">
    <w:name w:val="3AD52330078D4DEF85064D1D3F9D37B7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8">
    <w:name w:val="09C11E3D2A8F4868B84267844DDA35B6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52DA406A92BA483CAAC2441568C60B077">
    <w:name w:val="52DA406A92BA483CAAC2441568C60B077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6D3ED9E9710E4F4D86C2A0AE1252FB1B">
    <w:name w:val="6D3ED9E9710E4F4D86C2A0AE1252FB1B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03E35E32ECA949ACB1A43D298DC43EFD4">
    <w:name w:val="03E35E32ECA949ACB1A43D298DC43EFD4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9D8FBD0834114BC6A997110731593AC84">
    <w:name w:val="9D8FBD0834114BC6A997110731593AC84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627205B21F2148D98D9856D769298543">
    <w:name w:val="627205B21F2148D98D9856D769298543"/>
    <w:rsid w:val="00732CA5"/>
  </w:style>
  <w:style w:type="paragraph" w:customStyle="1" w:styleId="9B36FE22EBEA4C33B67E63C5B4E26A76">
    <w:name w:val="9B36FE22EBEA4C33B67E63C5B4E26A76"/>
    <w:rsid w:val="00732CA5"/>
  </w:style>
  <w:style w:type="paragraph" w:customStyle="1" w:styleId="39C6F9DF2D2C449283F234E8791CA951">
    <w:name w:val="39C6F9DF2D2C449283F234E8791CA951"/>
    <w:rsid w:val="00732CA5"/>
  </w:style>
  <w:style w:type="paragraph" w:customStyle="1" w:styleId="43A97755548440428AA82FEC0C2D5935">
    <w:name w:val="43A97755548440428AA82FEC0C2D5935"/>
    <w:rsid w:val="00732CA5"/>
  </w:style>
  <w:style w:type="paragraph" w:customStyle="1" w:styleId="6E6A288980304BE0B85AF41BD9607736">
    <w:name w:val="6E6A288980304BE0B85AF41BD9607736"/>
    <w:rsid w:val="00732CA5"/>
  </w:style>
  <w:style w:type="paragraph" w:customStyle="1" w:styleId="6AF7BCDE417C4B51BCFE88747C0152EF4">
    <w:name w:val="6AF7BCDE417C4B51BCFE88747C0152EF4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24C924A37EE94CDB9DA7293E776803034">
    <w:name w:val="24C924A37EE94CDB9DA7293E776803034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586F41D6D5574C9C8EC2B0D6C8687B044">
    <w:name w:val="586F41D6D5574C9C8EC2B0D6C8687B044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29D16033A15D4BCF9D139A8EF3A9D7A14">
    <w:name w:val="29D16033A15D4BCF9D139A8EF3A9D7A14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58B3B6D5D8E84327B7A138DB0A42AAFB2">
    <w:name w:val="58B3B6D5D8E84327B7A138DB0A42AAFB2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CFBD2079E3AD4395969B440D421ED6B811">
    <w:name w:val="CFBD2079E3AD4395969B440D421ED6B81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DB6A94A25F8429FA865065019FC2F7712">
    <w:name w:val="9DB6A94A25F8429FA865065019FC2F7712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816C67BBD747BB8D6A2F2C2B30B8FC12">
    <w:name w:val="09816C67BBD747BB8D6A2F2C2B30B8FC12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1BD98ACDE284D36BB933A92170C24BD11">
    <w:name w:val="F1BD98ACDE284D36BB933A92170C24BD11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D30C4B020664AE8883C59AA4D8579EF11">
    <w:name w:val="FD30C4B020664AE8883C59AA4D8579EF11"/>
    <w:rsid w:val="00732CA5"/>
    <w:pPr>
      <w:tabs>
        <w:tab w:val="num" w:pos="720"/>
      </w:tabs>
      <w:spacing w:after="0" w:line="240" w:lineRule="auto"/>
      <w:ind w:left="184" w:hanging="210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42263AF918544E7CB1AFD2927A8310B511">
    <w:name w:val="42263AF918544E7CB1AFD2927A8310B511"/>
    <w:rsid w:val="00732CA5"/>
    <w:pPr>
      <w:autoSpaceDE w:val="0"/>
      <w:autoSpaceDN w:val="0"/>
      <w:adjustRightInd w:val="0"/>
      <w:spacing w:after="0" w:line="300" w:lineRule="atLeast"/>
      <w:ind w:left="179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AEAFFF1DE66B49B293A580CB18C81BED8">
    <w:name w:val="AEAFFF1DE66B49B293A580CB18C81BED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D1BEEC5497B74E7EAA6C65B4456657138">
    <w:name w:val="D1BEEC5497B74E7EAA6C65B445665713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A53099BB3C7482A9E497D7583FB2C238">
    <w:name w:val="9A53099BB3C7482A9E497D7583FB2C23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99AC4EDF5E4F4BC6B1C4A0FC349C14908">
    <w:name w:val="99AC4EDF5E4F4BC6B1C4A0FC349C1490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7981EC738F7A46DA8B1294531C6FAC758">
    <w:name w:val="7981EC738F7A46DA8B1294531C6FAC75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2F0ECC36A7A44EBB1D5AE1E1F2A81468">
    <w:name w:val="E2F0ECC36A7A44EBB1D5AE1E1F2A8146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E1485D8397A4108B2FA3E35459518148">
    <w:name w:val="0E1485D8397A4108B2FA3E3545951814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2827F263AF1542FC950CDF37D6ECE1788">
    <w:name w:val="2827F263AF1542FC950CDF37D6ECE178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661E1FA6E1FD4F0786FE6A1C29D50E428">
    <w:name w:val="661E1FA6E1FD4F0786FE6A1C29D50E428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0BD2F0627E84B8D95AFFC5165D030038">
    <w:name w:val="30BD2F0627E84B8D95AFFC5165D03003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B0291383DC4ACCBED3AB4A33869C4E9">
    <w:name w:val="43B0291383DC4ACCBED3AB4A33869C4E9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1C41E960D8064CEA9D29E6F18ACFA3509">
    <w:name w:val="1C41E960D8064CEA9D29E6F18ACFA3509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3AD52330078D4DEF85064D1D3F9D37B79">
    <w:name w:val="3AD52330078D4DEF85064D1D3F9D37B79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09C11E3D2A8F4868B84267844DDA35B69">
    <w:name w:val="09C11E3D2A8F4868B84267844DDA35B69"/>
    <w:rsid w:val="00732CA5"/>
    <w:pPr>
      <w:spacing w:after="0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52DA406A92BA483CAAC2441568C60B078">
    <w:name w:val="52DA406A92BA483CAAC2441568C60B078"/>
    <w:rsid w:val="00732CA5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6D3ED9E9710E4F4D86C2A0AE1252FB1B1">
    <w:name w:val="6D3ED9E9710E4F4D86C2A0AE1252FB1B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627205B21F2148D98D9856D7692985431">
    <w:name w:val="627205B21F2148D98D9856D769298543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9B36FE22EBEA4C33B67E63C5B4E26A761">
    <w:name w:val="9B36FE22EBEA4C33B67E63C5B4E26A76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39C6F9DF2D2C449283F234E8791CA9511">
    <w:name w:val="39C6F9DF2D2C449283F234E8791CA951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43A97755548440428AA82FEC0C2D59351">
    <w:name w:val="43A97755548440428AA82FEC0C2D5935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6E6A288980304BE0B85AF41BD96077361">
    <w:name w:val="6E6A288980304BE0B85AF41BD96077361"/>
    <w:rsid w:val="00732CA5"/>
    <w:pPr>
      <w:tabs>
        <w:tab w:val="left" w:pos="2694"/>
      </w:tabs>
      <w:autoSpaceDE w:val="0"/>
      <w:autoSpaceDN w:val="0"/>
      <w:adjustRightInd w:val="0"/>
      <w:spacing w:after="0" w:line="300" w:lineRule="atLeast"/>
      <w:textAlignment w:val="center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E02101AEFB0C442B8095EBDD1B412914">
    <w:name w:val="E02101AEFB0C442B8095EBDD1B412914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03E35E32ECA949ACB1A43D298DC43EFD5">
    <w:name w:val="03E35E32ECA949ACB1A43D298DC43EFD5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9D8FBD0834114BC6A997110731593AC85">
    <w:name w:val="9D8FBD0834114BC6A997110731593AC85"/>
    <w:rsid w:val="00732CA5"/>
    <w:pPr>
      <w:framePr w:h="618" w:hRule="exact" w:wrap="around" w:vAnchor="text" w:hAnchor="page" w:x="1" w:y="-146"/>
      <w:pBdr>
        <w:right w:val="single" w:sz="48" w:space="4" w:color="A5A5A5" w:themeColor="accent3"/>
      </w:pBdr>
      <w:shd w:val="clear" w:color="auto" w:fill="A5A5A5" w:themeFill="accent3"/>
      <w:autoSpaceDE w:val="0"/>
      <w:autoSpaceDN w:val="0"/>
      <w:adjustRightInd w:val="0"/>
      <w:spacing w:after="0" w:line="300" w:lineRule="atLeast"/>
      <w:ind w:right="159" w:firstLine="709"/>
      <w:textAlignment w:val="center"/>
      <w:outlineLvl w:val="0"/>
    </w:pPr>
    <w:rPr>
      <w:rFonts w:ascii="Info Text Offc" w:eastAsia="Times New Roman" w:hAnsi="Info Text Offc" w:cs="Info Text Offc"/>
      <w:b/>
      <w:color w:val="FFFFFF" w:themeColor="background1"/>
      <w:sz w:val="28"/>
      <w:szCs w:val="28"/>
      <w:bdr w:val="single" w:sz="48" w:space="0" w:color="A5A5A5" w:themeColor="accent3"/>
      <w:shd w:val="clear" w:color="auto" w:fill="A5A5A5" w:themeFill="accent3"/>
    </w:rPr>
  </w:style>
  <w:style w:type="paragraph" w:customStyle="1" w:styleId="DA955CF29BB64D75B455F678F515365E">
    <w:name w:val="DA955CF29BB64D75B455F678F515365E"/>
    <w:rsid w:val="00732CA5"/>
  </w:style>
  <w:style w:type="paragraph" w:customStyle="1" w:styleId="0399D77DD26C4309B7734846FAAA3E9D">
    <w:name w:val="0399D77DD26C4309B7734846FAAA3E9D"/>
    <w:rsid w:val="00732CA5"/>
  </w:style>
  <w:style w:type="paragraph" w:customStyle="1" w:styleId="FCC748AAB8A44025B1D40F988BD688B0">
    <w:name w:val="FCC748AAB8A44025B1D40F988BD688B0"/>
    <w:rsid w:val="00732CA5"/>
  </w:style>
  <w:style w:type="paragraph" w:customStyle="1" w:styleId="37DE7F0FA01046658A05A66DC01FA863">
    <w:name w:val="37DE7F0FA01046658A05A66DC01FA863"/>
    <w:rsid w:val="00732C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ABWerk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E42313"/>
      </a:accent1>
      <a:accent2>
        <a:srgbClr val="ADC90E"/>
      </a:accent2>
      <a:accent3>
        <a:srgbClr val="006561"/>
      </a:accent3>
      <a:accent4>
        <a:srgbClr val="F79646"/>
      </a:accent4>
      <a:accent5>
        <a:srgbClr val="FFFF00"/>
      </a:accent5>
      <a:accent6>
        <a:srgbClr val="00B0F0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.xml.rels><?xml version="1.0" encoding="UTF-8" standalone="yes"?>
<Relationships xmlns="http://schemas.openxmlformats.org/package/2006/relationships"><Relationship Id="ABLogo" Type="http://schemas.openxmlformats.org/officeDocument/2006/relationships/image" Target="images/ABLogo.png"/></Relationships>
</file>

<file path=customUI/customUI.xml><?xml version="1.0" encoding="utf-8"?>
<customUI xmlns="http://schemas.microsoft.com/office/2006/01/customui">
  <ribbon startFromScratch="false">
    <tabs>
      <tab idMso="TabHome">
        <!-- Voeg nieuwe groep toe voor sjabloonspecifieke opdrachten -->
        <group id="grpRapport" label="AB Werkt" insertAfterMso="GroupClipboard">
          <button id="btnShowHideLogo" size="large" image="ABLogo" label="Foto aan/uit" screentip="Verberg of toon foto" onAction="sTtOnAction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F5C18F0655E4EBC1E3B809AB6A6A8" ma:contentTypeVersion="1" ma:contentTypeDescription="Een nieuw document maken." ma:contentTypeScope="" ma:versionID="cde0b8658470a0563ffdcfda58bd85de">
  <xsd:schema xmlns:xsd="http://www.w3.org/2001/XMLSchema" xmlns:xs="http://www.w3.org/2001/XMLSchema" xmlns:p="http://schemas.microsoft.com/office/2006/metadata/properties" xmlns:ns3="839b1405-18de-49bb-bdcf-8eab32db2d7b" targetNamespace="http://schemas.microsoft.com/office/2006/metadata/properties" ma:root="true" ma:fieldsID="a872931f0c599bbad842d821c5b72f2f" ns3:_="">
    <xsd:import namespace="839b1405-18de-49bb-bdcf-8eab32db2d7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b1405-18de-49bb-bdcf-8eab32db2d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F5C2-234A-46D4-AE5E-C6924B38D4CA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839b1405-18de-49bb-bdcf-8eab32db2d7b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0070D5F-3F73-43C8-B5B9-F05415475D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9b1405-18de-49bb-bdcf-8eab32db2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D71DFC-E73E-432E-A16C-409C7AC0CC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D25B2E-DAF1-46F5-8C12-2E0843EC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8E4A3765</Template>
  <TotalTime>2</TotalTime>
  <Pages>2</Pages>
  <Words>187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 Werkt CV</vt:lpstr>
    </vt:vector>
  </TitlesOfParts>
  <Company>Foliero Office Automatisering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 Werkt CV</dc:title>
  <dc:creator>Rick Heinen</dc:creator>
  <cp:lastModifiedBy>Nikki de Rooij</cp:lastModifiedBy>
  <cp:revision>2</cp:revision>
  <cp:lastPrinted>2021-01-08T14:19:00Z</cp:lastPrinted>
  <dcterms:created xsi:type="dcterms:W3CDTF">2021-01-08T14:21:00Z</dcterms:created>
  <dcterms:modified xsi:type="dcterms:W3CDTF">2021-01-08T14:21:00Z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 voltooid">
    <vt:lpwstr>Femda: 7 mei 2012</vt:lpwstr>
  </property>
  <property fmtid="{D5CDD505-2E9C-101B-9397-08002B2CF9AE}" pid="3" name="ContentTypeId">
    <vt:lpwstr>0x010100910F5C18F0655E4EBC1E3B809AB6A6A8</vt:lpwstr>
  </property>
  <property fmtid="{D5CDD505-2E9C-101B-9397-08002B2CF9AE}" pid="4" name="IsMyDocuments">
    <vt:bool>true</vt:bool>
  </property>
</Properties>
</file>